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792" w:rsidRPr="007C70CD" w:rsidRDefault="007E2792" w:rsidP="00DF4716">
      <w:pPr>
        <w:ind w:right="283"/>
        <w:jc w:val="center"/>
        <w:rPr>
          <w:lang w:val="uk-UA"/>
        </w:rPr>
      </w:pPr>
      <w:r w:rsidRPr="007C70CD">
        <w:rPr>
          <w:sz w:val="28"/>
          <w:szCs w:val="28"/>
          <w:lang w:val="uk-UA"/>
        </w:rPr>
        <w:object w:dxaOrig="753" w:dyaOrig="1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46.2pt" o:ole="">
            <v:imagedata r:id="rId6" o:title=""/>
          </v:shape>
          <o:OLEObject Type="Embed" ProgID="Word.Picture.8" ShapeID="_x0000_i1025" DrawAspect="Content" ObjectID="_1845550623" r:id="rId7"/>
        </w:object>
      </w:r>
    </w:p>
    <w:tbl>
      <w:tblPr>
        <w:tblW w:w="9000" w:type="dxa"/>
        <w:tblInd w:w="108" w:type="dxa"/>
        <w:tblLayout w:type="fixed"/>
        <w:tblLook w:val="0000"/>
      </w:tblPr>
      <w:tblGrid>
        <w:gridCol w:w="9000"/>
      </w:tblGrid>
      <w:tr w:rsidR="007E2792" w:rsidRPr="007C70CD" w:rsidTr="00D33AF9">
        <w:tc>
          <w:tcPr>
            <w:tcW w:w="9000" w:type="dxa"/>
            <w:tcBorders>
              <w:top w:val="nil"/>
              <w:left w:val="nil"/>
              <w:bottom w:val="thinThickSmallGap" w:sz="24" w:space="0" w:color="auto"/>
              <w:right w:val="nil"/>
            </w:tcBorders>
          </w:tcPr>
          <w:p w:rsidR="007E2792" w:rsidRPr="007C70CD" w:rsidRDefault="007E2792" w:rsidP="00F676BE">
            <w:pPr>
              <w:pStyle w:val="Heading4"/>
              <w:rPr>
                <w:b/>
                <w:szCs w:val="28"/>
                <w:lang w:val="uk-UA"/>
              </w:rPr>
            </w:pPr>
            <w:r w:rsidRPr="007C70CD">
              <w:rPr>
                <w:b/>
                <w:szCs w:val="28"/>
                <w:lang w:val="uk-UA"/>
              </w:rPr>
              <w:t>ПІВДЕННОУКРАЇНСЬКА МІСЬКА РАДА</w:t>
            </w:r>
          </w:p>
          <w:p w:rsidR="007E2792" w:rsidRPr="007C70CD" w:rsidRDefault="007E2792" w:rsidP="00F676BE">
            <w:pPr>
              <w:pStyle w:val="Heading4"/>
              <w:rPr>
                <w:b/>
                <w:bCs/>
                <w:lang w:val="uk-UA"/>
              </w:rPr>
            </w:pPr>
            <w:r w:rsidRPr="007C70CD">
              <w:rPr>
                <w:b/>
                <w:bCs/>
                <w:lang w:val="uk-UA"/>
              </w:rPr>
              <w:t>ВИКОНАВЧИЙ КОМІТЕТ</w:t>
            </w:r>
          </w:p>
          <w:p w:rsidR="007E2792" w:rsidRPr="007C70CD" w:rsidRDefault="007E2792" w:rsidP="00F676BE">
            <w:pPr>
              <w:pStyle w:val="Heading4"/>
              <w:rPr>
                <w:b/>
                <w:bCs/>
                <w:sz w:val="44"/>
                <w:lang w:val="uk-UA"/>
              </w:rPr>
            </w:pPr>
            <w:r w:rsidRPr="007C70CD">
              <w:rPr>
                <w:b/>
                <w:bCs/>
                <w:lang w:val="uk-UA"/>
              </w:rPr>
              <w:t>РІШЕННЯ</w:t>
            </w:r>
          </w:p>
        </w:tc>
      </w:tr>
    </w:tbl>
    <w:p w:rsidR="007E2792" w:rsidRPr="007C70CD" w:rsidRDefault="007E2792" w:rsidP="00DF4716">
      <w:pPr>
        <w:tabs>
          <w:tab w:val="left" w:pos="3960"/>
          <w:tab w:val="left" w:pos="4140"/>
        </w:tabs>
        <w:spacing w:before="120"/>
        <w:rPr>
          <w:lang w:val="uk-UA"/>
        </w:rPr>
      </w:pPr>
      <w:r w:rsidRPr="007C70CD">
        <w:rPr>
          <w:lang w:val="uk-UA"/>
        </w:rPr>
        <w:t>від  «_____» __________ 2026 №  __________</w:t>
      </w:r>
    </w:p>
    <w:p w:rsidR="007E2792" w:rsidRPr="007C70CD" w:rsidRDefault="007E2792" w:rsidP="00AC31BF">
      <w:pPr>
        <w:ind w:right="-1"/>
        <w:jc w:val="center"/>
        <w:rPr>
          <w:sz w:val="18"/>
          <w:szCs w:val="18"/>
          <w:lang w:val="uk-UA"/>
        </w:rPr>
      </w:pPr>
    </w:p>
    <w:p w:rsidR="007E2792" w:rsidRPr="007C70CD" w:rsidRDefault="007E2792" w:rsidP="009102EF">
      <w:pPr>
        <w:tabs>
          <w:tab w:val="left" w:pos="0"/>
        </w:tabs>
        <w:ind w:right="4288"/>
        <w:jc w:val="both"/>
        <w:rPr>
          <w:lang w:val="uk-UA"/>
        </w:rPr>
      </w:pPr>
      <w:r w:rsidRPr="007C70CD">
        <w:rPr>
          <w:lang w:val="uk-UA"/>
        </w:rPr>
        <w:t xml:space="preserve">Про заслуховування звіту про виконання заходів з підготовки житлового фонду, об’єктів соціальної сфери та об’єктів тепло-, водопостачання та водовідведення до роботи в осінньо-зимовий період 2026-2027 років </w:t>
      </w:r>
    </w:p>
    <w:p w:rsidR="007E2792" w:rsidRPr="007C70CD" w:rsidRDefault="007E2792" w:rsidP="009102EF">
      <w:pPr>
        <w:tabs>
          <w:tab w:val="left" w:pos="0"/>
        </w:tabs>
        <w:ind w:right="4288"/>
        <w:jc w:val="both"/>
        <w:rPr>
          <w:sz w:val="10"/>
          <w:szCs w:val="10"/>
          <w:lang w:val="uk-UA"/>
        </w:rPr>
      </w:pPr>
    </w:p>
    <w:p w:rsidR="007E2792" w:rsidRPr="007C70CD" w:rsidRDefault="007E2792" w:rsidP="009102EF">
      <w:pPr>
        <w:tabs>
          <w:tab w:val="left" w:pos="0"/>
          <w:tab w:val="left" w:pos="615"/>
        </w:tabs>
        <w:jc w:val="both"/>
        <w:rPr>
          <w:lang w:val="uk-UA"/>
        </w:rPr>
      </w:pPr>
      <w:r w:rsidRPr="007C70CD">
        <w:rPr>
          <w:lang w:val="uk-UA"/>
        </w:rPr>
        <w:tab/>
        <w:t xml:space="preserve">Керуючись ст.17, пп.1, 5 п. «а» ст.30 Закону України </w:t>
      </w:r>
      <w:r>
        <w:rPr>
          <w:lang w:val="uk-UA"/>
        </w:rPr>
        <w:t xml:space="preserve">                                                   </w:t>
      </w:r>
      <w:r w:rsidRPr="007C70CD">
        <w:rPr>
          <w:lang w:val="uk-UA"/>
        </w:rPr>
        <w:t>«Про місцеве самоврядування в Україні», відповідно до постанови Верховної Ради України від 08.10.2025 №4621-IX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на виконання рішення виконавчого комітету Південноукраїнської міської ради від 20.05.2026 № 156 «Про підготовку житлового фонду, об’єктів соціальної сфери та об’єктів тепло-, водопостачання та водовідведення до роботи в осінньо-зимовий період 2026-2027 років», враховуючи необхідність своєчасної підготовки об’єктів житлово-комунального господарства та соціальної сфери Південноукраїнської міської територіальної громади до роботи в осінньо-зимовий період 2026-2027 років та забезпечення безперебійного постачання споживачам теплової енергії, виконавчий комітет Південноукраїнської міської ради</w:t>
      </w:r>
    </w:p>
    <w:p w:rsidR="007E2792" w:rsidRPr="007C70CD" w:rsidRDefault="007E2792" w:rsidP="009102EF">
      <w:pPr>
        <w:tabs>
          <w:tab w:val="left" w:pos="0"/>
          <w:tab w:val="left" w:pos="615"/>
        </w:tabs>
        <w:jc w:val="both"/>
        <w:rPr>
          <w:sz w:val="10"/>
          <w:szCs w:val="10"/>
          <w:lang w:val="uk-UA"/>
        </w:rPr>
      </w:pPr>
    </w:p>
    <w:p w:rsidR="007E2792" w:rsidRPr="007C70CD" w:rsidRDefault="007E2792" w:rsidP="00737279">
      <w:pPr>
        <w:tabs>
          <w:tab w:val="left" w:pos="3720"/>
        </w:tabs>
        <w:ind w:firstLine="720"/>
        <w:rPr>
          <w:lang w:val="uk-UA"/>
        </w:rPr>
      </w:pPr>
      <w:r w:rsidRPr="007C70CD">
        <w:rPr>
          <w:lang w:val="uk-UA"/>
        </w:rPr>
        <w:t>ВИРІШИВ:</w:t>
      </w:r>
    </w:p>
    <w:p w:rsidR="007E2792" w:rsidRPr="007C70CD" w:rsidRDefault="007E2792" w:rsidP="009102EF">
      <w:pPr>
        <w:tabs>
          <w:tab w:val="left" w:pos="3720"/>
        </w:tabs>
        <w:jc w:val="center"/>
        <w:rPr>
          <w:sz w:val="10"/>
          <w:szCs w:val="10"/>
          <w:lang w:val="uk-UA"/>
        </w:rPr>
      </w:pPr>
    </w:p>
    <w:p w:rsidR="007E2792" w:rsidRPr="007C70CD" w:rsidRDefault="007E2792" w:rsidP="00422F06">
      <w:pPr>
        <w:jc w:val="both"/>
        <w:rPr>
          <w:lang w:val="uk-UA"/>
        </w:rPr>
      </w:pPr>
      <w:r w:rsidRPr="007C70CD">
        <w:rPr>
          <w:lang w:val="uk-UA"/>
        </w:rPr>
        <w:tab/>
        <w:t>1. Заслухати звіт виконуючого обов’язки начальника управління житлово-комунального господарства Південноукраїнської міської ради (ЛОПУШЕНКО Андрій) про виконання заходів з підготовки житлового фонду, об’єктів соціальної сфери та об’єктів тепло-, водопостачання та водовідведення до роботи в осінньо-зимовий період 2026-2027 років та взяти його до відома (додається).</w:t>
      </w:r>
    </w:p>
    <w:p w:rsidR="007E2792" w:rsidRPr="007C70CD" w:rsidRDefault="007E2792" w:rsidP="00422F06">
      <w:pPr>
        <w:tabs>
          <w:tab w:val="left" w:pos="0"/>
          <w:tab w:val="left" w:pos="615"/>
        </w:tabs>
        <w:jc w:val="both"/>
        <w:rPr>
          <w:sz w:val="10"/>
          <w:szCs w:val="10"/>
          <w:lang w:val="uk-UA"/>
        </w:rPr>
      </w:pPr>
    </w:p>
    <w:p w:rsidR="007E2792" w:rsidRPr="007C70CD" w:rsidRDefault="007E2792" w:rsidP="00737279">
      <w:pPr>
        <w:jc w:val="both"/>
        <w:rPr>
          <w:lang w:val="uk-UA"/>
        </w:rPr>
      </w:pPr>
      <w:r w:rsidRPr="007C70CD">
        <w:rPr>
          <w:lang w:val="uk-UA"/>
        </w:rPr>
        <w:tab/>
        <w:t>2.  Керівникам комунальних підприємств: «Теплопостачання та водо-каналізаційне господарство» Південноукраїнської міської ради (ФОМЕНКО Мілена), «Житлово–експлуатаційне об’єднання» Південноукраїнської міської ради                 (СУДАКОВ Дмитро), «Служба комунального господарства» Південноукраїнської міської ради (ПАЛАМАРЧУК Лідія), начальнику управління освіти імені                                                      Б. Грінченка Південноукраїнської міської ради (СІНЧУК Юрій), директору комунального некомерційного підприємства «Южноукраїнська міська багатопрофільна лікарня» Южноукраїнської міської ради (ЛУПОВ Сергій), директору некомерційного комунального підприємства «Південноукраїнський міський центр первинної медико-санітарної допомоги» Південноукраїнської міської ради (МІРОШНИК Дмитро), начальнику служби у справах дітей Південноукраїнської міської ради                                 (ГОПКАЛ Микола) завершити виконання основних заходів з підготовки житлового фонду, об’єктів соціальної сфери та об’єктів тепло-, водопостачання та водовідведення до роботи в осінньо-зимовий період 2026-2027 років в термін до початку опалювального сезону 2026-2027 року.</w:t>
      </w:r>
    </w:p>
    <w:p w:rsidR="007E2792" w:rsidRPr="007C70CD" w:rsidRDefault="007E2792" w:rsidP="009102EF">
      <w:pPr>
        <w:tabs>
          <w:tab w:val="left" w:pos="0"/>
          <w:tab w:val="left" w:pos="180"/>
        </w:tabs>
        <w:jc w:val="both"/>
        <w:rPr>
          <w:sz w:val="10"/>
          <w:szCs w:val="10"/>
          <w:lang w:val="uk-UA"/>
        </w:rPr>
      </w:pPr>
    </w:p>
    <w:p w:rsidR="007E2792" w:rsidRPr="007C70CD" w:rsidRDefault="007E2792" w:rsidP="00737279">
      <w:pPr>
        <w:tabs>
          <w:tab w:val="left" w:pos="0"/>
        </w:tabs>
        <w:jc w:val="both"/>
        <w:rPr>
          <w:lang w:val="uk-UA"/>
        </w:rPr>
      </w:pPr>
      <w:r w:rsidRPr="007C70CD">
        <w:rPr>
          <w:lang w:val="uk-UA"/>
        </w:rPr>
        <w:tab/>
        <w:t>3. Контроль за виконанням цього рішення покласти на першого заступника міського голови з питань діяльності виконавчих органів ради Миколу ПОКРОВУ.</w:t>
      </w:r>
    </w:p>
    <w:p w:rsidR="007E2792" w:rsidRPr="007C70CD" w:rsidRDefault="007E2792" w:rsidP="009102EF">
      <w:pPr>
        <w:tabs>
          <w:tab w:val="left" w:pos="0"/>
          <w:tab w:val="left" w:pos="180"/>
        </w:tabs>
        <w:jc w:val="both"/>
        <w:rPr>
          <w:sz w:val="16"/>
          <w:szCs w:val="16"/>
          <w:lang w:val="uk-UA"/>
        </w:rPr>
      </w:pPr>
    </w:p>
    <w:p w:rsidR="007E2792" w:rsidRPr="007C70CD" w:rsidRDefault="007E2792" w:rsidP="009102EF">
      <w:pPr>
        <w:tabs>
          <w:tab w:val="left" w:pos="0"/>
          <w:tab w:val="left" w:pos="180"/>
        </w:tabs>
        <w:jc w:val="both"/>
        <w:rPr>
          <w:sz w:val="16"/>
          <w:szCs w:val="16"/>
          <w:lang w:val="uk-UA"/>
        </w:rPr>
      </w:pPr>
    </w:p>
    <w:p w:rsidR="007E2792" w:rsidRPr="007C70CD" w:rsidRDefault="007E2792" w:rsidP="00780188">
      <w:pPr>
        <w:rPr>
          <w:lang w:val="uk-UA"/>
        </w:rPr>
      </w:pPr>
      <w:r w:rsidRPr="007C70CD">
        <w:rPr>
          <w:color w:val="000000"/>
          <w:lang w:val="uk-UA"/>
        </w:rPr>
        <w:t xml:space="preserve">             Міський голова                                                                     Валерій ОНУФРІЄНКО</w:t>
      </w:r>
    </w:p>
    <w:p w:rsidR="007E2792" w:rsidRPr="00FE0FC7" w:rsidRDefault="007E2792" w:rsidP="00701ECB">
      <w:pPr>
        <w:pStyle w:val="BodyText"/>
        <w:rPr>
          <w:sz w:val="20"/>
          <w:szCs w:val="20"/>
        </w:rPr>
      </w:pPr>
    </w:p>
    <w:p w:rsidR="007E2792" w:rsidRPr="007C70CD" w:rsidRDefault="007E2792" w:rsidP="009102EF">
      <w:pPr>
        <w:rPr>
          <w:color w:val="000000"/>
          <w:sz w:val="18"/>
          <w:szCs w:val="18"/>
          <w:lang w:val="uk-UA"/>
        </w:rPr>
      </w:pPr>
      <w:r w:rsidRPr="007C70CD">
        <w:rPr>
          <w:color w:val="000000"/>
          <w:sz w:val="18"/>
          <w:szCs w:val="18"/>
          <w:lang w:val="uk-UA"/>
        </w:rPr>
        <w:t>ЛОПУШЕНКО Андрій</w:t>
      </w:r>
    </w:p>
    <w:p w:rsidR="007E2792" w:rsidRPr="007C70CD" w:rsidRDefault="007E2792" w:rsidP="00A536AE">
      <w:pPr>
        <w:tabs>
          <w:tab w:val="left" w:pos="540"/>
          <w:tab w:val="left" w:pos="720"/>
        </w:tabs>
        <w:rPr>
          <w:sz w:val="18"/>
          <w:szCs w:val="18"/>
          <w:lang w:val="uk-UA"/>
        </w:rPr>
      </w:pPr>
      <w:r w:rsidRPr="007C70CD">
        <w:rPr>
          <w:sz w:val="18"/>
          <w:szCs w:val="18"/>
          <w:lang w:val="uk-UA"/>
        </w:rPr>
        <w:t>(05136) 5-68-57</w:t>
      </w:r>
    </w:p>
    <w:tbl>
      <w:tblPr>
        <w:tblW w:w="10008" w:type="dxa"/>
        <w:tblLook w:val="01E0"/>
      </w:tblPr>
      <w:tblGrid>
        <w:gridCol w:w="4570"/>
        <w:gridCol w:w="236"/>
        <w:gridCol w:w="1962"/>
        <w:gridCol w:w="236"/>
        <w:gridCol w:w="3004"/>
      </w:tblGrid>
      <w:tr w:rsidR="007E2792" w:rsidRPr="007C70CD" w:rsidTr="00380843">
        <w:trPr>
          <w:trHeight w:val="741"/>
        </w:trPr>
        <w:tc>
          <w:tcPr>
            <w:tcW w:w="4570" w:type="dxa"/>
          </w:tcPr>
          <w:p w:rsidR="007E2792" w:rsidRPr="007C70CD" w:rsidRDefault="007E2792" w:rsidP="009F58A2">
            <w:pPr>
              <w:rPr>
                <w:lang w:val="uk-UA"/>
              </w:rPr>
            </w:pPr>
            <w:r w:rsidRPr="007C70CD">
              <w:rPr>
                <w:lang w:val="uk-UA"/>
              </w:rPr>
              <w:t>Перший заступник міського голови з питань діяльності виконавчих органів</w:t>
            </w:r>
          </w:p>
          <w:p w:rsidR="007E2792" w:rsidRPr="007C70CD" w:rsidRDefault="007E2792" w:rsidP="009F58A2">
            <w:pPr>
              <w:rPr>
                <w:lang w:val="uk-UA"/>
              </w:rPr>
            </w:pPr>
            <w:r w:rsidRPr="007C70CD">
              <w:rPr>
                <w:lang w:val="uk-UA"/>
              </w:rPr>
              <w:t>ради</w:t>
            </w:r>
          </w:p>
        </w:tc>
        <w:tc>
          <w:tcPr>
            <w:tcW w:w="236" w:type="dxa"/>
          </w:tcPr>
          <w:p w:rsidR="007E2792" w:rsidRPr="007C70CD" w:rsidRDefault="007E2792" w:rsidP="00A25271">
            <w:pPr>
              <w:ind w:left="-284"/>
              <w:rPr>
                <w:lang w:val="uk-UA"/>
              </w:rPr>
            </w:pPr>
          </w:p>
        </w:tc>
        <w:tc>
          <w:tcPr>
            <w:tcW w:w="1962" w:type="dxa"/>
          </w:tcPr>
          <w:p w:rsidR="007E2792" w:rsidRPr="007C70CD" w:rsidRDefault="007E2792" w:rsidP="003F23E1">
            <w:pPr>
              <w:ind w:left="-126"/>
              <w:rPr>
                <w:lang w:val="uk-UA"/>
              </w:rPr>
            </w:pPr>
          </w:p>
          <w:p w:rsidR="007E2792" w:rsidRPr="007C70CD" w:rsidRDefault="007E2792" w:rsidP="003F23E1">
            <w:pPr>
              <w:ind w:left="-126"/>
              <w:rPr>
                <w:lang w:val="uk-UA"/>
              </w:rPr>
            </w:pPr>
          </w:p>
          <w:p w:rsidR="007E2792" w:rsidRPr="007C70CD" w:rsidRDefault="007E2792" w:rsidP="003F23E1">
            <w:pPr>
              <w:ind w:left="-126"/>
              <w:rPr>
                <w:lang w:val="uk-UA"/>
              </w:rPr>
            </w:pPr>
            <w:r w:rsidRPr="007C70CD">
              <w:rPr>
                <w:lang w:val="uk-UA"/>
              </w:rPr>
              <w:t>_____________</w:t>
            </w:r>
          </w:p>
          <w:p w:rsidR="007E2792" w:rsidRPr="007C70CD" w:rsidRDefault="007E2792" w:rsidP="00A25271">
            <w:pPr>
              <w:ind w:left="-284"/>
              <w:rPr>
                <w:lang w:val="uk-UA"/>
              </w:rPr>
            </w:pPr>
          </w:p>
        </w:tc>
        <w:tc>
          <w:tcPr>
            <w:tcW w:w="236" w:type="dxa"/>
          </w:tcPr>
          <w:p w:rsidR="007E2792" w:rsidRPr="007C70CD" w:rsidRDefault="007E2792" w:rsidP="00A25271">
            <w:pPr>
              <w:ind w:left="-284"/>
              <w:rPr>
                <w:lang w:val="uk-UA"/>
              </w:rPr>
            </w:pPr>
          </w:p>
        </w:tc>
        <w:tc>
          <w:tcPr>
            <w:tcW w:w="3004" w:type="dxa"/>
          </w:tcPr>
          <w:p w:rsidR="007E2792" w:rsidRPr="007C70CD" w:rsidRDefault="007E2792" w:rsidP="00A25271">
            <w:pPr>
              <w:jc w:val="both"/>
              <w:rPr>
                <w:lang w:val="uk-UA"/>
              </w:rPr>
            </w:pPr>
          </w:p>
          <w:p w:rsidR="007E2792" w:rsidRPr="007C70CD" w:rsidRDefault="007E2792" w:rsidP="00A25271">
            <w:pPr>
              <w:jc w:val="both"/>
              <w:rPr>
                <w:lang w:val="uk-UA"/>
              </w:rPr>
            </w:pPr>
          </w:p>
          <w:p w:rsidR="007E2792" w:rsidRPr="007C70CD" w:rsidRDefault="007E2792" w:rsidP="00A25271">
            <w:pPr>
              <w:jc w:val="both"/>
              <w:rPr>
                <w:lang w:val="uk-UA"/>
              </w:rPr>
            </w:pPr>
            <w:r w:rsidRPr="007C70CD">
              <w:rPr>
                <w:lang w:val="uk-UA"/>
              </w:rPr>
              <w:t>Микола ПОКРОВА</w:t>
            </w:r>
          </w:p>
          <w:p w:rsidR="007E2792" w:rsidRPr="007C70CD" w:rsidRDefault="007E2792" w:rsidP="00A25271">
            <w:pPr>
              <w:jc w:val="both"/>
              <w:rPr>
                <w:lang w:val="uk-UA"/>
              </w:rPr>
            </w:pPr>
            <w:r w:rsidRPr="007C70CD">
              <w:rPr>
                <w:lang w:val="uk-UA"/>
              </w:rPr>
              <w:t>« ______ »  _______  2026</w:t>
            </w:r>
          </w:p>
        </w:tc>
      </w:tr>
      <w:tr w:rsidR="007E2792" w:rsidRPr="007C70CD" w:rsidTr="00380843">
        <w:trPr>
          <w:trHeight w:val="741"/>
        </w:trPr>
        <w:tc>
          <w:tcPr>
            <w:tcW w:w="4570" w:type="dxa"/>
          </w:tcPr>
          <w:p w:rsidR="007E2792" w:rsidRPr="007C70CD" w:rsidRDefault="007E2792" w:rsidP="00A25271">
            <w:pPr>
              <w:rPr>
                <w:lang w:val="uk-UA"/>
              </w:rPr>
            </w:pPr>
          </w:p>
          <w:p w:rsidR="007E2792" w:rsidRPr="007C70CD" w:rsidRDefault="007E2792" w:rsidP="00A25271">
            <w:pPr>
              <w:rPr>
                <w:lang w:val="uk-UA"/>
              </w:rPr>
            </w:pPr>
          </w:p>
          <w:p w:rsidR="007E2792" w:rsidRPr="007C70CD" w:rsidRDefault="007E2792" w:rsidP="00A25271">
            <w:pPr>
              <w:rPr>
                <w:lang w:val="uk-UA"/>
              </w:rPr>
            </w:pPr>
            <w:r w:rsidRPr="007C70CD">
              <w:rPr>
                <w:lang w:val="uk-UA"/>
              </w:rPr>
              <w:t>Начальник управління діловодства та зв’язків з громадськістю</w:t>
            </w:r>
          </w:p>
          <w:p w:rsidR="007E2792" w:rsidRPr="007C70CD" w:rsidRDefault="007E2792" w:rsidP="00A25271">
            <w:pPr>
              <w:rPr>
                <w:lang w:val="uk-UA"/>
              </w:rPr>
            </w:pPr>
          </w:p>
        </w:tc>
        <w:tc>
          <w:tcPr>
            <w:tcW w:w="236" w:type="dxa"/>
          </w:tcPr>
          <w:p w:rsidR="007E2792" w:rsidRPr="007C70CD" w:rsidRDefault="007E2792" w:rsidP="00A25271">
            <w:pPr>
              <w:ind w:left="-284"/>
              <w:rPr>
                <w:lang w:val="uk-UA"/>
              </w:rPr>
            </w:pPr>
          </w:p>
        </w:tc>
        <w:tc>
          <w:tcPr>
            <w:tcW w:w="1962" w:type="dxa"/>
          </w:tcPr>
          <w:p w:rsidR="007E2792" w:rsidRPr="007C70CD" w:rsidRDefault="007E2792" w:rsidP="00A25271">
            <w:pPr>
              <w:ind w:left="-284"/>
              <w:rPr>
                <w:lang w:val="uk-UA"/>
              </w:rPr>
            </w:pPr>
          </w:p>
          <w:p w:rsidR="007E2792" w:rsidRPr="007C70CD" w:rsidRDefault="007E2792" w:rsidP="00A25271">
            <w:pPr>
              <w:ind w:left="-284"/>
              <w:rPr>
                <w:lang w:val="uk-UA"/>
              </w:rPr>
            </w:pPr>
          </w:p>
          <w:p w:rsidR="007E2792" w:rsidRPr="007C70CD" w:rsidRDefault="007E2792" w:rsidP="00A25271">
            <w:pPr>
              <w:ind w:left="-284"/>
              <w:rPr>
                <w:lang w:val="uk-UA"/>
              </w:rPr>
            </w:pPr>
          </w:p>
          <w:p w:rsidR="007E2792" w:rsidRPr="007C70CD" w:rsidRDefault="007E2792" w:rsidP="00A25271">
            <w:pPr>
              <w:ind w:left="-284"/>
              <w:rPr>
                <w:lang w:val="uk-UA"/>
              </w:rPr>
            </w:pPr>
            <w:r w:rsidRPr="007C70CD">
              <w:rPr>
                <w:lang w:val="uk-UA"/>
              </w:rPr>
              <w:t>______________</w:t>
            </w:r>
          </w:p>
          <w:p w:rsidR="007E2792" w:rsidRPr="007C70CD" w:rsidRDefault="007E2792" w:rsidP="004F58D7">
            <w:pPr>
              <w:ind w:left="-284"/>
              <w:jc w:val="center"/>
              <w:rPr>
                <w:lang w:val="uk-UA"/>
              </w:rPr>
            </w:pPr>
          </w:p>
        </w:tc>
        <w:tc>
          <w:tcPr>
            <w:tcW w:w="236" w:type="dxa"/>
          </w:tcPr>
          <w:p w:rsidR="007E2792" w:rsidRPr="007C70CD" w:rsidRDefault="007E2792" w:rsidP="00A25271">
            <w:pPr>
              <w:ind w:left="-284"/>
              <w:rPr>
                <w:lang w:val="uk-UA"/>
              </w:rPr>
            </w:pPr>
          </w:p>
        </w:tc>
        <w:tc>
          <w:tcPr>
            <w:tcW w:w="3004" w:type="dxa"/>
          </w:tcPr>
          <w:p w:rsidR="007E2792" w:rsidRPr="007C70CD" w:rsidRDefault="007E2792" w:rsidP="00A25271">
            <w:pPr>
              <w:jc w:val="both"/>
              <w:rPr>
                <w:lang w:val="uk-UA"/>
              </w:rPr>
            </w:pPr>
          </w:p>
          <w:p w:rsidR="007E2792" w:rsidRPr="007C70CD" w:rsidRDefault="007E2792" w:rsidP="00A25271">
            <w:pPr>
              <w:jc w:val="both"/>
              <w:rPr>
                <w:lang w:val="uk-UA"/>
              </w:rPr>
            </w:pPr>
          </w:p>
          <w:p w:rsidR="007E2792" w:rsidRPr="007C70CD" w:rsidRDefault="007E2792" w:rsidP="00A25271">
            <w:pPr>
              <w:jc w:val="both"/>
              <w:rPr>
                <w:lang w:val="uk-UA"/>
              </w:rPr>
            </w:pPr>
          </w:p>
          <w:p w:rsidR="007E2792" w:rsidRPr="007C70CD" w:rsidRDefault="007E2792" w:rsidP="00B80BFE">
            <w:pPr>
              <w:jc w:val="both"/>
              <w:rPr>
                <w:lang w:val="uk-UA"/>
              </w:rPr>
            </w:pPr>
            <w:r w:rsidRPr="007C70CD">
              <w:rPr>
                <w:lang w:val="uk-UA"/>
              </w:rPr>
              <w:t>Антоніна МАРТИНКО</w:t>
            </w:r>
          </w:p>
          <w:p w:rsidR="007E2792" w:rsidRPr="007C70CD" w:rsidRDefault="007E2792" w:rsidP="00B80BFE">
            <w:pPr>
              <w:jc w:val="both"/>
              <w:rPr>
                <w:lang w:val="uk-UA"/>
              </w:rPr>
            </w:pPr>
            <w:r w:rsidRPr="007C70CD">
              <w:rPr>
                <w:lang w:val="uk-UA"/>
              </w:rPr>
              <w:t>« ______ »  _______  2026</w:t>
            </w:r>
          </w:p>
        </w:tc>
      </w:tr>
      <w:tr w:rsidR="007E2792" w:rsidRPr="007C70CD" w:rsidTr="00380843">
        <w:trPr>
          <w:trHeight w:val="741"/>
        </w:trPr>
        <w:tc>
          <w:tcPr>
            <w:tcW w:w="4570" w:type="dxa"/>
          </w:tcPr>
          <w:p w:rsidR="007E2792" w:rsidRPr="007C70CD" w:rsidRDefault="007E2792" w:rsidP="00A25271">
            <w:pPr>
              <w:rPr>
                <w:lang w:val="uk-UA"/>
              </w:rPr>
            </w:pPr>
          </w:p>
          <w:p w:rsidR="007E2792" w:rsidRPr="007C70CD" w:rsidRDefault="007E2792" w:rsidP="00A25271">
            <w:pPr>
              <w:rPr>
                <w:lang w:val="uk-UA"/>
              </w:rPr>
            </w:pPr>
          </w:p>
          <w:p w:rsidR="007E2792" w:rsidRPr="007C70CD" w:rsidRDefault="007E2792" w:rsidP="00A25271">
            <w:pPr>
              <w:rPr>
                <w:lang w:val="uk-UA"/>
              </w:rPr>
            </w:pPr>
            <w:r w:rsidRPr="007C70CD">
              <w:rPr>
                <w:lang w:val="uk-UA"/>
              </w:rPr>
              <w:t xml:space="preserve">Начальник юридичного відділу </w:t>
            </w:r>
          </w:p>
        </w:tc>
        <w:tc>
          <w:tcPr>
            <w:tcW w:w="236" w:type="dxa"/>
          </w:tcPr>
          <w:p w:rsidR="007E2792" w:rsidRPr="007C70CD" w:rsidRDefault="007E2792" w:rsidP="00A25271">
            <w:pPr>
              <w:ind w:left="-284"/>
              <w:rPr>
                <w:lang w:val="uk-UA"/>
              </w:rPr>
            </w:pPr>
          </w:p>
        </w:tc>
        <w:tc>
          <w:tcPr>
            <w:tcW w:w="1962" w:type="dxa"/>
          </w:tcPr>
          <w:p w:rsidR="007E2792" w:rsidRPr="007C70CD" w:rsidRDefault="007E2792" w:rsidP="00A25271">
            <w:pPr>
              <w:ind w:left="-284"/>
              <w:rPr>
                <w:lang w:val="uk-UA"/>
              </w:rPr>
            </w:pPr>
          </w:p>
          <w:p w:rsidR="007E2792" w:rsidRPr="007C70CD" w:rsidRDefault="007E2792" w:rsidP="00A25271">
            <w:pPr>
              <w:ind w:left="-284"/>
              <w:rPr>
                <w:lang w:val="uk-UA"/>
              </w:rPr>
            </w:pPr>
          </w:p>
          <w:p w:rsidR="007E2792" w:rsidRPr="007C70CD" w:rsidRDefault="007E2792" w:rsidP="00A25271">
            <w:pPr>
              <w:ind w:left="-284"/>
              <w:rPr>
                <w:lang w:val="uk-UA"/>
              </w:rPr>
            </w:pPr>
            <w:r w:rsidRPr="007C70CD">
              <w:rPr>
                <w:lang w:val="uk-UA"/>
              </w:rPr>
              <w:t xml:space="preserve">   _____________</w:t>
            </w:r>
          </w:p>
          <w:p w:rsidR="007E2792" w:rsidRPr="007C70CD" w:rsidRDefault="007E2792" w:rsidP="00A25271">
            <w:pPr>
              <w:ind w:left="-284"/>
              <w:rPr>
                <w:lang w:val="uk-UA"/>
              </w:rPr>
            </w:pPr>
          </w:p>
        </w:tc>
        <w:tc>
          <w:tcPr>
            <w:tcW w:w="236" w:type="dxa"/>
          </w:tcPr>
          <w:p w:rsidR="007E2792" w:rsidRPr="007C70CD" w:rsidRDefault="007E2792" w:rsidP="00A25271">
            <w:pPr>
              <w:ind w:left="-284"/>
              <w:rPr>
                <w:lang w:val="uk-UA"/>
              </w:rPr>
            </w:pPr>
          </w:p>
        </w:tc>
        <w:tc>
          <w:tcPr>
            <w:tcW w:w="3004" w:type="dxa"/>
          </w:tcPr>
          <w:p w:rsidR="007E2792" w:rsidRPr="007C70CD" w:rsidRDefault="007E2792" w:rsidP="00A25271">
            <w:pPr>
              <w:jc w:val="both"/>
              <w:rPr>
                <w:lang w:val="uk-UA"/>
              </w:rPr>
            </w:pPr>
          </w:p>
          <w:p w:rsidR="007E2792" w:rsidRPr="007C70CD" w:rsidRDefault="007E2792" w:rsidP="00A25271">
            <w:pPr>
              <w:jc w:val="both"/>
              <w:rPr>
                <w:lang w:val="uk-UA"/>
              </w:rPr>
            </w:pPr>
          </w:p>
          <w:p w:rsidR="007E2792" w:rsidRPr="007C70CD" w:rsidRDefault="007E2792" w:rsidP="00A25271">
            <w:pPr>
              <w:jc w:val="both"/>
              <w:rPr>
                <w:lang w:val="uk-UA"/>
              </w:rPr>
            </w:pPr>
            <w:r w:rsidRPr="007C70CD">
              <w:rPr>
                <w:lang w:val="uk-UA"/>
              </w:rPr>
              <w:t>Сергій МИСЬКІВ</w:t>
            </w:r>
          </w:p>
          <w:p w:rsidR="007E2792" w:rsidRPr="007C70CD" w:rsidRDefault="007E2792" w:rsidP="00A25271">
            <w:pPr>
              <w:jc w:val="both"/>
              <w:rPr>
                <w:lang w:val="uk-UA"/>
              </w:rPr>
            </w:pPr>
            <w:r w:rsidRPr="007C70CD">
              <w:rPr>
                <w:lang w:val="uk-UA"/>
              </w:rPr>
              <w:t>« ______ »  _______  2026</w:t>
            </w:r>
          </w:p>
        </w:tc>
      </w:tr>
      <w:tr w:rsidR="007E2792" w:rsidRPr="007C70CD" w:rsidTr="00380843">
        <w:trPr>
          <w:trHeight w:val="741"/>
        </w:trPr>
        <w:tc>
          <w:tcPr>
            <w:tcW w:w="4570" w:type="dxa"/>
          </w:tcPr>
          <w:p w:rsidR="007E2792" w:rsidRPr="007C70CD" w:rsidRDefault="007E2792" w:rsidP="00A25271">
            <w:pPr>
              <w:rPr>
                <w:lang w:val="uk-UA"/>
              </w:rPr>
            </w:pPr>
          </w:p>
          <w:p w:rsidR="007E2792" w:rsidRPr="007C70CD" w:rsidRDefault="007E2792" w:rsidP="00A25271">
            <w:pPr>
              <w:rPr>
                <w:lang w:val="uk-UA"/>
              </w:rPr>
            </w:pPr>
          </w:p>
          <w:p w:rsidR="007E2792" w:rsidRPr="007C70CD" w:rsidRDefault="007E2792" w:rsidP="00A25271">
            <w:pPr>
              <w:rPr>
                <w:lang w:val="uk-UA"/>
              </w:rPr>
            </w:pPr>
            <w:r w:rsidRPr="007C70CD">
              <w:rPr>
                <w:lang w:val="uk-UA"/>
              </w:rPr>
              <w:t>Начальник загального відділу управління діловодства та зв’язків з громадськістю</w:t>
            </w:r>
            <w:r w:rsidRPr="007C70CD">
              <w:rPr>
                <w:lang w:val="uk-UA"/>
              </w:rPr>
              <w:tab/>
            </w:r>
          </w:p>
          <w:p w:rsidR="007E2792" w:rsidRPr="007C70CD" w:rsidRDefault="007E2792" w:rsidP="00A25271">
            <w:pPr>
              <w:rPr>
                <w:lang w:val="uk-UA"/>
              </w:rPr>
            </w:pPr>
          </w:p>
        </w:tc>
        <w:tc>
          <w:tcPr>
            <w:tcW w:w="236" w:type="dxa"/>
          </w:tcPr>
          <w:p w:rsidR="007E2792" w:rsidRPr="007C70CD" w:rsidRDefault="007E2792" w:rsidP="00A25271">
            <w:pPr>
              <w:ind w:left="-284"/>
              <w:rPr>
                <w:lang w:val="uk-UA"/>
              </w:rPr>
            </w:pPr>
          </w:p>
        </w:tc>
        <w:tc>
          <w:tcPr>
            <w:tcW w:w="1962" w:type="dxa"/>
          </w:tcPr>
          <w:p w:rsidR="007E2792" w:rsidRPr="007C70CD" w:rsidRDefault="007E2792" w:rsidP="00A25271">
            <w:pPr>
              <w:ind w:left="-284"/>
              <w:rPr>
                <w:lang w:val="uk-UA"/>
              </w:rPr>
            </w:pPr>
          </w:p>
          <w:p w:rsidR="007E2792" w:rsidRPr="007C70CD" w:rsidRDefault="007E2792" w:rsidP="00A25271">
            <w:pPr>
              <w:ind w:left="-284"/>
              <w:rPr>
                <w:lang w:val="uk-UA"/>
              </w:rPr>
            </w:pPr>
          </w:p>
          <w:p w:rsidR="007E2792" w:rsidRPr="007C70CD" w:rsidRDefault="007E2792" w:rsidP="00A25271">
            <w:pPr>
              <w:ind w:left="-284"/>
              <w:rPr>
                <w:lang w:val="uk-UA"/>
              </w:rPr>
            </w:pPr>
          </w:p>
          <w:p w:rsidR="007E2792" w:rsidRPr="007C70CD" w:rsidRDefault="007E2792" w:rsidP="00A25271">
            <w:pPr>
              <w:ind w:left="-284"/>
              <w:rPr>
                <w:lang w:val="uk-UA"/>
              </w:rPr>
            </w:pPr>
            <w:r w:rsidRPr="007C70CD">
              <w:rPr>
                <w:lang w:val="uk-UA"/>
              </w:rPr>
              <w:t>______________</w:t>
            </w:r>
          </w:p>
        </w:tc>
        <w:tc>
          <w:tcPr>
            <w:tcW w:w="236" w:type="dxa"/>
          </w:tcPr>
          <w:p w:rsidR="007E2792" w:rsidRPr="007C70CD" w:rsidRDefault="007E2792" w:rsidP="00A25271">
            <w:pPr>
              <w:ind w:left="-284"/>
              <w:rPr>
                <w:lang w:val="uk-UA"/>
              </w:rPr>
            </w:pPr>
          </w:p>
        </w:tc>
        <w:tc>
          <w:tcPr>
            <w:tcW w:w="3004" w:type="dxa"/>
          </w:tcPr>
          <w:p w:rsidR="007E2792" w:rsidRPr="007C70CD" w:rsidRDefault="007E2792" w:rsidP="00A25271">
            <w:pPr>
              <w:jc w:val="both"/>
              <w:rPr>
                <w:lang w:val="uk-UA"/>
              </w:rPr>
            </w:pPr>
          </w:p>
          <w:p w:rsidR="007E2792" w:rsidRPr="007C70CD" w:rsidRDefault="007E2792" w:rsidP="00A25271">
            <w:pPr>
              <w:jc w:val="both"/>
              <w:rPr>
                <w:lang w:val="uk-UA"/>
              </w:rPr>
            </w:pPr>
          </w:p>
          <w:p w:rsidR="007E2792" w:rsidRPr="007C70CD" w:rsidRDefault="007E2792" w:rsidP="00A25271">
            <w:pPr>
              <w:jc w:val="both"/>
              <w:rPr>
                <w:lang w:val="uk-UA"/>
              </w:rPr>
            </w:pPr>
          </w:p>
          <w:p w:rsidR="007E2792" w:rsidRPr="007C70CD" w:rsidRDefault="007E2792" w:rsidP="004F58D7">
            <w:pPr>
              <w:rPr>
                <w:lang w:val="uk-UA"/>
              </w:rPr>
            </w:pPr>
            <w:r w:rsidRPr="007C70CD">
              <w:rPr>
                <w:lang w:val="uk-UA"/>
              </w:rPr>
              <w:t>Євгенія САЛГІРЕЄВА</w:t>
            </w:r>
          </w:p>
          <w:p w:rsidR="007E2792" w:rsidRPr="007C70CD" w:rsidRDefault="007E2792" w:rsidP="004F58D7">
            <w:pPr>
              <w:jc w:val="both"/>
              <w:rPr>
                <w:lang w:val="uk-UA"/>
              </w:rPr>
            </w:pPr>
            <w:r w:rsidRPr="007C70CD">
              <w:rPr>
                <w:lang w:val="uk-UA"/>
              </w:rPr>
              <w:t>« ______ »  _______  2026</w:t>
            </w:r>
          </w:p>
        </w:tc>
      </w:tr>
      <w:tr w:rsidR="007E2792" w:rsidRPr="007C70CD" w:rsidTr="00380843">
        <w:trPr>
          <w:trHeight w:val="741"/>
        </w:trPr>
        <w:tc>
          <w:tcPr>
            <w:tcW w:w="4570" w:type="dxa"/>
          </w:tcPr>
          <w:p w:rsidR="007E2792" w:rsidRPr="007C70CD" w:rsidRDefault="007E2792" w:rsidP="00380843">
            <w:pPr>
              <w:jc w:val="both"/>
              <w:rPr>
                <w:lang w:val="uk-UA"/>
              </w:rPr>
            </w:pPr>
          </w:p>
          <w:p w:rsidR="007E2792" w:rsidRPr="007C70CD" w:rsidRDefault="007E2792" w:rsidP="00380843">
            <w:pPr>
              <w:jc w:val="both"/>
              <w:rPr>
                <w:lang w:val="uk-UA"/>
              </w:rPr>
            </w:pPr>
          </w:p>
          <w:p w:rsidR="007E2792" w:rsidRPr="007C70CD" w:rsidRDefault="007E2792" w:rsidP="00380843">
            <w:pPr>
              <w:jc w:val="both"/>
              <w:rPr>
                <w:lang w:val="uk-UA"/>
              </w:rPr>
            </w:pPr>
            <w:r w:rsidRPr="007C70CD">
              <w:rPr>
                <w:lang w:val="uk-UA"/>
              </w:rPr>
              <w:t>Уповноважена особа з питань</w:t>
            </w:r>
          </w:p>
          <w:p w:rsidR="007E2792" w:rsidRPr="007C70CD" w:rsidRDefault="007E2792" w:rsidP="00380843">
            <w:pPr>
              <w:rPr>
                <w:lang w:val="uk-UA"/>
              </w:rPr>
            </w:pPr>
            <w:r w:rsidRPr="007C70CD">
              <w:rPr>
                <w:lang w:val="uk-UA"/>
              </w:rPr>
              <w:t>запобігання та виявлення корупції</w:t>
            </w:r>
          </w:p>
          <w:p w:rsidR="007E2792" w:rsidRPr="007C70CD" w:rsidRDefault="007E2792" w:rsidP="00380843">
            <w:pPr>
              <w:rPr>
                <w:lang w:val="uk-UA"/>
              </w:rPr>
            </w:pPr>
          </w:p>
        </w:tc>
        <w:tc>
          <w:tcPr>
            <w:tcW w:w="236" w:type="dxa"/>
          </w:tcPr>
          <w:p w:rsidR="007E2792" w:rsidRPr="007C70CD" w:rsidRDefault="007E2792" w:rsidP="00A25271">
            <w:pPr>
              <w:ind w:left="-284"/>
              <w:rPr>
                <w:lang w:val="uk-UA"/>
              </w:rPr>
            </w:pPr>
          </w:p>
        </w:tc>
        <w:tc>
          <w:tcPr>
            <w:tcW w:w="1962" w:type="dxa"/>
          </w:tcPr>
          <w:p w:rsidR="007E2792" w:rsidRPr="007C70CD" w:rsidRDefault="007E2792" w:rsidP="00A25271">
            <w:pPr>
              <w:ind w:left="-284"/>
              <w:rPr>
                <w:lang w:val="uk-UA"/>
              </w:rPr>
            </w:pPr>
          </w:p>
          <w:p w:rsidR="007E2792" w:rsidRPr="007C70CD" w:rsidRDefault="007E2792" w:rsidP="00380843">
            <w:pPr>
              <w:rPr>
                <w:lang w:val="uk-UA"/>
              </w:rPr>
            </w:pPr>
          </w:p>
          <w:p w:rsidR="007E2792" w:rsidRPr="007C70CD" w:rsidRDefault="007E2792" w:rsidP="00380843">
            <w:pPr>
              <w:rPr>
                <w:lang w:val="uk-UA"/>
              </w:rPr>
            </w:pPr>
          </w:p>
          <w:p w:rsidR="007E2792" w:rsidRPr="007C70CD" w:rsidRDefault="007E2792" w:rsidP="003F23E1">
            <w:pPr>
              <w:ind w:hanging="126"/>
              <w:rPr>
                <w:lang w:val="uk-UA"/>
              </w:rPr>
            </w:pPr>
            <w:r w:rsidRPr="007C70CD">
              <w:rPr>
                <w:lang w:val="uk-UA"/>
              </w:rPr>
              <w:t>____________</w:t>
            </w:r>
          </w:p>
        </w:tc>
        <w:tc>
          <w:tcPr>
            <w:tcW w:w="236" w:type="dxa"/>
          </w:tcPr>
          <w:p w:rsidR="007E2792" w:rsidRPr="007C70CD" w:rsidRDefault="007E2792" w:rsidP="00A25271">
            <w:pPr>
              <w:ind w:left="-284"/>
              <w:rPr>
                <w:lang w:val="uk-UA"/>
              </w:rPr>
            </w:pPr>
          </w:p>
        </w:tc>
        <w:tc>
          <w:tcPr>
            <w:tcW w:w="3004" w:type="dxa"/>
          </w:tcPr>
          <w:p w:rsidR="007E2792" w:rsidRPr="007C70CD" w:rsidRDefault="007E2792" w:rsidP="00380843">
            <w:pPr>
              <w:jc w:val="both"/>
              <w:rPr>
                <w:lang w:val="uk-UA"/>
              </w:rPr>
            </w:pPr>
          </w:p>
          <w:p w:rsidR="007E2792" w:rsidRPr="007C70CD" w:rsidRDefault="007E2792" w:rsidP="00380843">
            <w:pPr>
              <w:jc w:val="both"/>
              <w:rPr>
                <w:lang w:val="uk-UA"/>
              </w:rPr>
            </w:pPr>
          </w:p>
          <w:p w:rsidR="007E2792" w:rsidRPr="007C70CD" w:rsidRDefault="007E2792" w:rsidP="00380843">
            <w:pPr>
              <w:jc w:val="both"/>
              <w:rPr>
                <w:lang w:val="uk-UA"/>
              </w:rPr>
            </w:pPr>
          </w:p>
          <w:p w:rsidR="007E2792" w:rsidRPr="007C70CD" w:rsidRDefault="007E2792" w:rsidP="00380843">
            <w:pPr>
              <w:jc w:val="both"/>
              <w:rPr>
                <w:lang w:val="uk-UA"/>
              </w:rPr>
            </w:pPr>
            <w:r w:rsidRPr="007C70CD">
              <w:rPr>
                <w:lang w:val="uk-UA"/>
              </w:rPr>
              <w:t>Альона КОЛОДІЙ</w:t>
            </w:r>
          </w:p>
          <w:p w:rsidR="007E2792" w:rsidRPr="007C70CD" w:rsidRDefault="007E2792" w:rsidP="00380843">
            <w:pPr>
              <w:jc w:val="both"/>
              <w:rPr>
                <w:lang w:val="uk-UA"/>
              </w:rPr>
            </w:pPr>
            <w:r w:rsidRPr="007C70CD">
              <w:rPr>
                <w:lang w:val="uk-UA"/>
              </w:rPr>
              <w:t>« ______ »  _______  2026</w:t>
            </w:r>
          </w:p>
        </w:tc>
      </w:tr>
    </w:tbl>
    <w:p w:rsidR="007E2792" w:rsidRPr="007C70CD" w:rsidRDefault="007E2792" w:rsidP="00A9342C">
      <w:pPr>
        <w:rPr>
          <w:lang w:val="uk-UA"/>
        </w:rPr>
      </w:pPr>
    </w:p>
    <w:p w:rsidR="007E2792" w:rsidRPr="007C70CD" w:rsidRDefault="007E2792" w:rsidP="00A9342C">
      <w:pPr>
        <w:rPr>
          <w:lang w:val="uk-UA"/>
        </w:rPr>
      </w:pPr>
    </w:p>
    <w:p w:rsidR="007E2792" w:rsidRPr="007C70CD" w:rsidRDefault="007E2792" w:rsidP="00D96531">
      <w:pPr>
        <w:rPr>
          <w:sz w:val="22"/>
          <w:lang w:val="uk-UA"/>
        </w:rPr>
      </w:pPr>
    </w:p>
    <w:tbl>
      <w:tblPr>
        <w:tblW w:w="9648" w:type="dxa"/>
        <w:tblLayout w:type="fixed"/>
        <w:tblLook w:val="0000"/>
      </w:tblPr>
      <w:tblGrid>
        <w:gridCol w:w="817"/>
        <w:gridCol w:w="2410"/>
        <w:gridCol w:w="1381"/>
        <w:gridCol w:w="1080"/>
        <w:gridCol w:w="3960"/>
      </w:tblGrid>
      <w:tr w:rsidR="007E2792" w:rsidRPr="007C70CD" w:rsidTr="007C70CD">
        <w:tc>
          <w:tcPr>
            <w:tcW w:w="817" w:type="dxa"/>
          </w:tcPr>
          <w:p w:rsidR="007E2792" w:rsidRPr="007C70CD" w:rsidRDefault="007E2792" w:rsidP="00523D13">
            <w:pPr>
              <w:jc w:val="center"/>
              <w:rPr>
                <w:sz w:val="20"/>
                <w:szCs w:val="20"/>
                <w:lang w:val="uk-UA"/>
              </w:rPr>
            </w:pPr>
            <w:r w:rsidRPr="007C70CD">
              <w:rPr>
                <w:sz w:val="20"/>
                <w:szCs w:val="20"/>
                <w:lang w:val="uk-UA"/>
              </w:rPr>
              <w:t>№ з/п</w:t>
            </w:r>
          </w:p>
        </w:tc>
        <w:tc>
          <w:tcPr>
            <w:tcW w:w="2410" w:type="dxa"/>
          </w:tcPr>
          <w:p w:rsidR="007E2792" w:rsidRPr="007C70CD" w:rsidRDefault="007E2792" w:rsidP="00523D13">
            <w:pPr>
              <w:jc w:val="center"/>
              <w:rPr>
                <w:sz w:val="20"/>
                <w:szCs w:val="20"/>
                <w:lang w:val="uk-UA"/>
              </w:rPr>
            </w:pPr>
            <w:r w:rsidRPr="007C70CD">
              <w:rPr>
                <w:sz w:val="20"/>
                <w:szCs w:val="20"/>
                <w:lang w:val="uk-UA"/>
              </w:rPr>
              <w:t>Розсилка</w:t>
            </w:r>
          </w:p>
        </w:tc>
        <w:tc>
          <w:tcPr>
            <w:tcW w:w="1381" w:type="dxa"/>
          </w:tcPr>
          <w:p w:rsidR="007E2792" w:rsidRPr="007C70CD" w:rsidRDefault="007E2792" w:rsidP="00523D13">
            <w:pPr>
              <w:jc w:val="center"/>
              <w:rPr>
                <w:sz w:val="20"/>
                <w:szCs w:val="20"/>
                <w:lang w:val="uk-UA"/>
              </w:rPr>
            </w:pPr>
            <w:r w:rsidRPr="007C70CD">
              <w:rPr>
                <w:sz w:val="20"/>
                <w:szCs w:val="20"/>
                <w:lang w:val="uk-UA"/>
              </w:rPr>
              <w:t>Примірник</w:t>
            </w:r>
          </w:p>
        </w:tc>
        <w:tc>
          <w:tcPr>
            <w:tcW w:w="1080" w:type="dxa"/>
          </w:tcPr>
          <w:p w:rsidR="007E2792" w:rsidRPr="007C70CD" w:rsidRDefault="007E2792" w:rsidP="00523D13">
            <w:pPr>
              <w:jc w:val="center"/>
              <w:rPr>
                <w:sz w:val="20"/>
                <w:szCs w:val="20"/>
                <w:lang w:val="uk-UA"/>
              </w:rPr>
            </w:pPr>
            <w:r w:rsidRPr="007C70CD">
              <w:rPr>
                <w:sz w:val="20"/>
                <w:szCs w:val="20"/>
                <w:lang w:val="uk-UA"/>
              </w:rPr>
              <w:t>Додатки</w:t>
            </w:r>
          </w:p>
        </w:tc>
        <w:tc>
          <w:tcPr>
            <w:tcW w:w="3960" w:type="dxa"/>
          </w:tcPr>
          <w:p w:rsidR="007E2792" w:rsidRPr="007C70CD" w:rsidRDefault="007E2792" w:rsidP="00523D13">
            <w:pPr>
              <w:jc w:val="center"/>
              <w:rPr>
                <w:sz w:val="20"/>
                <w:szCs w:val="20"/>
                <w:lang w:val="uk-UA"/>
              </w:rPr>
            </w:pPr>
            <w:r w:rsidRPr="007C70CD">
              <w:rPr>
                <w:sz w:val="20"/>
                <w:szCs w:val="20"/>
                <w:lang w:val="uk-UA"/>
              </w:rPr>
              <w:t>Назва додатків</w:t>
            </w:r>
          </w:p>
        </w:tc>
      </w:tr>
      <w:tr w:rsidR="007E2792" w:rsidRPr="007C70CD" w:rsidTr="007C70CD">
        <w:tc>
          <w:tcPr>
            <w:tcW w:w="817" w:type="dxa"/>
          </w:tcPr>
          <w:p w:rsidR="007E2792" w:rsidRPr="007C70CD" w:rsidRDefault="007E2792" w:rsidP="00523D13">
            <w:pPr>
              <w:jc w:val="both"/>
              <w:rPr>
                <w:sz w:val="20"/>
                <w:szCs w:val="20"/>
                <w:lang w:val="uk-UA"/>
              </w:rPr>
            </w:pPr>
            <w:r w:rsidRPr="007C70CD">
              <w:rPr>
                <w:sz w:val="20"/>
                <w:szCs w:val="20"/>
                <w:lang w:val="uk-UA"/>
              </w:rPr>
              <w:t>1.</w:t>
            </w:r>
          </w:p>
        </w:tc>
        <w:tc>
          <w:tcPr>
            <w:tcW w:w="2410" w:type="dxa"/>
          </w:tcPr>
          <w:p w:rsidR="007E2792" w:rsidRPr="007C70CD" w:rsidRDefault="007E2792" w:rsidP="00523D13">
            <w:pPr>
              <w:pStyle w:val="3"/>
              <w:jc w:val="both"/>
              <w:rPr>
                <w:sz w:val="20"/>
                <w:lang w:val="uk-UA"/>
              </w:rPr>
            </w:pPr>
            <w:r w:rsidRPr="007C70CD">
              <w:rPr>
                <w:sz w:val="20"/>
                <w:lang w:val="uk-UA"/>
              </w:rPr>
              <w:t>Справа</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r w:rsidRPr="007C70CD">
              <w:rPr>
                <w:sz w:val="20"/>
                <w:szCs w:val="20"/>
                <w:lang w:val="uk-UA"/>
              </w:rPr>
              <w:t>1</w:t>
            </w:r>
          </w:p>
        </w:tc>
        <w:tc>
          <w:tcPr>
            <w:tcW w:w="3960" w:type="dxa"/>
            <w:vMerge w:val="restart"/>
          </w:tcPr>
          <w:p w:rsidR="007E2792" w:rsidRPr="007C70CD" w:rsidRDefault="007E2792" w:rsidP="00B878B8">
            <w:pPr>
              <w:pStyle w:val="3"/>
              <w:jc w:val="both"/>
              <w:rPr>
                <w:sz w:val="20"/>
                <w:highlight w:val="yellow"/>
                <w:lang w:val="uk-UA"/>
              </w:rPr>
            </w:pPr>
            <w:r w:rsidRPr="007C70CD">
              <w:rPr>
                <w:sz w:val="20"/>
                <w:lang w:val="uk-UA"/>
              </w:rPr>
              <w:t xml:space="preserve">1. </w:t>
            </w:r>
            <w:r>
              <w:rPr>
                <w:sz w:val="20"/>
                <w:lang w:val="uk-UA"/>
              </w:rPr>
              <w:t>З</w:t>
            </w:r>
            <w:r w:rsidRPr="007C70CD">
              <w:rPr>
                <w:sz w:val="20"/>
                <w:lang w:val="uk-UA"/>
              </w:rPr>
              <w:t>віт виконуючого обов’язки начальника управління житлово-комунального господарства Південноукраїнської міської ради (ЛОПУШЕНКО Андрій) про виконання заходів з підготовки житлового фонду, об’єктів соціальної сфери та об’єктів тепло-, водопостачання та водовідведення до роботи в осінньо-зимовий період                  2026-2027.</w:t>
            </w:r>
            <w:r w:rsidRPr="007C70CD">
              <w:rPr>
                <w:sz w:val="20"/>
                <w:highlight w:val="yellow"/>
                <w:lang w:val="uk-UA"/>
              </w:rPr>
              <w:t xml:space="preserve"> </w:t>
            </w:r>
          </w:p>
        </w:tc>
      </w:tr>
      <w:tr w:rsidR="007E2792" w:rsidRPr="007C70CD" w:rsidTr="007C70CD">
        <w:tc>
          <w:tcPr>
            <w:tcW w:w="817" w:type="dxa"/>
          </w:tcPr>
          <w:p w:rsidR="007E2792" w:rsidRPr="007C70CD" w:rsidRDefault="007E2792" w:rsidP="00523D13">
            <w:pPr>
              <w:jc w:val="both"/>
              <w:rPr>
                <w:sz w:val="20"/>
                <w:szCs w:val="20"/>
                <w:lang w:val="uk-UA"/>
              </w:rPr>
            </w:pPr>
            <w:r w:rsidRPr="007C70CD">
              <w:rPr>
                <w:sz w:val="20"/>
                <w:szCs w:val="20"/>
                <w:lang w:val="uk-UA"/>
              </w:rPr>
              <w:t>2.</w:t>
            </w:r>
          </w:p>
        </w:tc>
        <w:tc>
          <w:tcPr>
            <w:tcW w:w="2410" w:type="dxa"/>
            <w:vMerge w:val="restart"/>
          </w:tcPr>
          <w:p w:rsidR="007E2792" w:rsidRPr="007C70CD" w:rsidRDefault="007E2792" w:rsidP="00523D13">
            <w:pPr>
              <w:jc w:val="both"/>
              <w:rPr>
                <w:sz w:val="20"/>
                <w:szCs w:val="20"/>
                <w:lang w:val="uk-UA"/>
              </w:rPr>
            </w:pPr>
            <w:r w:rsidRPr="007C70CD">
              <w:rPr>
                <w:sz w:val="20"/>
                <w:szCs w:val="20"/>
                <w:lang w:val="uk-UA"/>
              </w:rPr>
              <w:t>УЖКГ ПМР</w:t>
            </w:r>
          </w:p>
          <w:p w:rsidR="007E2792" w:rsidRPr="007C70CD" w:rsidRDefault="007E2792" w:rsidP="00523D13">
            <w:pPr>
              <w:jc w:val="both"/>
              <w:rPr>
                <w:sz w:val="20"/>
                <w:szCs w:val="20"/>
                <w:lang w:val="uk-UA"/>
              </w:rPr>
            </w:pPr>
            <w:r w:rsidRPr="007C70CD">
              <w:rPr>
                <w:sz w:val="20"/>
                <w:szCs w:val="20"/>
                <w:lang w:val="uk-UA"/>
              </w:rPr>
              <w:t>УДЗГ ПМР</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r w:rsidRPr="007C70CD">
              <w:rPr>
                <w:sz w:val="20"/>
                <w:szCs w:val="20"/>
                <w:lang w:val="uk-UA"/>
              </w:rPr>
              <w:t>1</w:t>
            </w:r>
          </w:p>
        </w:tc>
        <w:tc>
          <w:tcPr>
            <w:tcW w:w="3960" w:type="dxa"/>
            <w:vMerge/>
          </w:tcPr>
          <w:p w:rsidR="007E2792" w:rsidRPr="007C70CD" w:rsidRDefault="007E2792" w:rsidP="00523D13">
            <w:pPr>
              <w:pStyle w:val="3"/>
              <w:jc w:val="both"/>
              <w:rPr>
                <w:sz w:val="20"/>
                <w:lang w:val="uk-UA"/>
              </w:rPr>
            </w:pPr>
          </w:p>
        </w:tc>
      </w:tr>
      <w:tr w:rsidR="007E2792" w:rsidRPr="007C70CD" w:rsidTr="007C70CD">
        <w:tc>
          <w:tcPr>
            <w:tcW w:w="817" w:type="dxa"/>
          </w:tcPr>
          <w:p w:rsidR="007E2792" w:rsidRPr="007C70CD" w:rsidRDefault="007E2792" w:rsidP="00523D13">
            <w:pPr>
              <w:jc w:val="both"/>
              <w:rPr>
                <w:sz w:val="20"/>
                <w:szCs w:val="20"/>
                <w:lang w:val="uk-UA"/>
              </w:rPr>
            </w:pPr>
            <w:r w:rsidRPr="007C70CD">
              <w:rPr>
                <w:sz w:val="20"/>
                <w:szCs w:val="20"/>
                <w:lang w:val="uk-UA"/>
              </w:rPr>
              <w:t>3.</w:t>
            </w:r>
          </w:p>
        </w:tc>
        <w:tc>
          <w:tcPr>
            <w:tcW w:w="2410" w:type="dxa"/>
            <w:vMerge/>
            <w:vAlign w:val="center"/>
          </w:tcPr>
          <w:p w:rsidR="007E2792" w:rsidRPr="007C70CD" w:rsidRDefault="007E2792" w:rsidP="00523D13">
            <w:pPr>
              <w:jc w:val="both"/>
              <w:rPr>
                <w:sz w:val="20"/>
                <w:szCs w:val="20"/>
                <w:lang w:val="uk-UA"/>
              </w:rPr>
            </w:pP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r w:rsidRPr="007C70CD">
              <w:rPr>
                <w:sz w:val="20"/>
                <w:szCs w:val="20"/>
                <w:lang w:val="uk-UA"/>
              </w:rPr>
              <w:t>1</w:t>
            </w: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112"/>
        </w:trPr>
        <w:tc>
          <w:tcPr>
            <w:tcW w:w="817" w:type="dxa"/>
          </w:tcPr>
          <w:p w:rsidR="007E2792" w:rsidRPr="007C70CD" w:rsidRDefault="007E2792" w:rsidP="00523D13">
            <w:pPr>
              <w:jc w:val="both"/>
              <w:rPr>
                <w:sz w:val="20"/>
                <w:szCs w:val="20"/>
                <w:lang w:val="uk-UA"/>
              </w:rPr>
            </w:pPr>
            <w:r w:rsidRPr="007C70CD">
              <w:rPr>
                <w:sz w:val="20"/>
                <w:szCs w:val="20"/>
                <w:lang w:val="uk-UA"/>
              </w:rPr>
              <w:t>4.</w:t>
            </w:r>
          </w:p>
        </w:tc>
        <w:tc>
          <w:tcPr>
            <w:tcW w:w="2410" w:type="dxa"/>
          </w:tcPr>
          <w:p w:rsidR="007E2792" w:rsidRPr="007C70CD" w:rsidRDefault="007E2792" w:rsidP="00523D13">
            <w:pPr>
              <w:jc w:val="both"/>
              <w:rPr>
                <w:sz w:val="20"/>
                <w:szCs w:val="20"/>
                <w:lang w:val="uk-UA"/>
              </w:rPr>
            </w:pPr>
            <w:r w:rsidRPr="007C70CD">
              <w:rPr>
                <w:sz w:val="20"/>
                <w:szCs w:val="20"/>
                <w:lang w:val="uk-UA"/>
              </w:rPr>
              <w:t xml:space="preserve">Микола ПОКРОВА </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r w:rsidRPr="007C70CD">
              <w:rPr>
                <w:sz w:val="20"/>
                <w:szCs w:val="20"/>
                <w:lang w:val="uk-UA"/>
              </w:rPr>
              <w:t>1</w:t>
            </w: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338"/>
        </w:trPr>
        <w:tc>
          <w:tcPr>
            <w:tcW w:w="817" w:type="dxa"/>
          </w:tcPr>
          <w:p w:rsidR="007E2792" w:rsidRPr="007C70CD" w:rsidRDefault="007E2792" w:rsidP="00523D13">
            <w:pPr>
              <w:jc w:val="both"/>
              <w:rPr>
                <w:sz w:val="20"/>
                <w:szCs w:val="20"/>
                <w:lang w:val="uk-UA"/>
              </w:rPr>
            </w:pPr>
            <w:r w:rsidRPr="007C70CD">
              <w:rPr>
                <w:sz w:val="20"/>
                <w:szCs w:val="20"/>
                <w:lang w:val="uk-UA"/>
              </w:rPr>
              <w:t>5.</w:t>
            </w:r>
          </w:p>
        </w:tc>
        <w:tc>
          <w:tcPr>
            <w:tcW w:w="2410" w:type="dxa"/>
          </w:tcPr>
          <w:p w:rsidR="007E2792" w:rsidRPr="007C70CD" w:rsidRDefault="007E2792" w:rsidP="00523D13">
            <w:pPr>
              <w:jc w:val="both"/>
              <w:rPr>
                <w:sz w:val="20"/>
                <w:szCs w:val="20"/>
                <w:lang w:val="uk-UA"/>
              </w:rPr>
            </w:pPr>
            <w:r w:rsidRPr="007C70CD">
              <w:rPr>
                <w:sz w:val="20"/>
                <w:szCs w:val="20"/>
                <w:lang w:val="uk-UA"/>
              </w:rPr>
              <w:t>УО  ПМР</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251"/>
        </w:trPr>
        <w:tc>
          <w:tcPr>
            <w:tcW w:w="817" w:type="dxa"/>
          </w:tcPr>
          <w:p w:rsidR="007E2792" w:rsidRPr="007C70CD" w:rsidRDefault="007E2792" w:rsidP="00523D13">
            <w:pPr>
              <w:jc w:val="both"/>
              <w:rPr>
                <w:sz w:val="20"/>
                <w:szCs w:val="20"/>
                <w:lang w:val="uk-UA"/>
              </w:rPr>
            </w:pPr>
            <w:r w:rsidRPr="007C70CD">
              <w:rPr>
                <w:sz w:val="20"/>
                <w:szCs w:val="20"/>
                <w:lang w:val="uk-UA"/>
              </w:rPr>
              <w:t>6.</w:t>
            </w:r>
          </w:p>
        </w:tc>
        <w:tc>
          <w:tcPr>
            <w:tcW w:w="2410" w:type="dxa"/>
          </w:tcPr>
          <w:p w:rsidR="007E2792" w:rsidRPr="007C70CD" w:rsidRDefault="007E2792" w:rsidP="00523D13">
            <w:pPr>
              <w:jc w:val="both"/>
              <w:rPr>
                <w:sz w:val="20"/>
                <w:szCs w:val="20"/>
                <w:lang w:val="uk-UA"/>
              </w:rPr>
            </w:pPr>
            <w:r w:rsidRPr="007C70CD">
              <w:rPr>
                <w:sz w:val="20"/>
                <w:szCs w:val="20"/>
                <w:lang w:val="uk-UA"/>
              </w:rPr>
              <w:t>КП ТВКГ ПМР</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c>
          <w:tcPr>
            <w:tcW w:w="817" w:type="dxa"/>
          </w:tcPr>
          <w:p w:rsidR="007E2792" w:rsidRPr="007C70CD" w:rsidRDefault="007E2792" w:rsidP="00523D13">
            <w:pPr>
              <w:jc w:val="both"/>
              <w:rPr>
                <w:sz w:val="20"/>
                <w:szCs w:val="20"/>
                <w:lang w:val="uk-UA"/>
              </w:rPr>
            </w:pPr>
            <w:r w:rsidRPr="007C70CD">
              <w:rPr>
                <w:sz w:val="20"/>
                <w:szCs w:val="20"/>
                <w:lang w:val="uk-UA"/>
              </w:rPr>
              <w:t>7.</w:t>
            </w:r>
          </w:p>
        </w:tc>
        <w:tc>
          <w:tcPr>
            <w:tcW w:w="2410" w:type="dxa"/>
          </w:tcPr>
          <w:p w:rsidR="007E2792" w:rsidRPr="007C70CD" w:rsidRDefault="007E2792" w:rsidP="00523D13">
            <w:pPr>
              <w:jc w:val="both"/>
              <w:rPr>
                <w:sz w:val="20"/>
                <w:szCs w:val="20"/>
                <w:lang w:val="uk-UA"/>
              </w:rPr>
            </w:pPr>
            <w:r w:rsidRPr="007C70CD">
              <w:rPr>
                <w:sz w:val="20"/>
                <w:szCs w:val="20"/>
                <w:lang w:val="uk-UA"/>
              </w:rPr>
              <w:t>КП СКГ ПМР</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271"/>
        </w:trPr>
        <w:tc>
          <w:tcPr>
            <w:tcW w:w="817" w:type="dxa"/>
          </w:tcPr>
          <w:p w:rsidR="007E2792" w:rsidRPr="007C70CD" w:rsidRDefault="007E2792" w:rsidP="00523D13">
            <w:pPr>
              <w:jc w:val="both"/>
              <w:rPr>
                <w:sz w:val="20"/>
                <w:szCs w:val="20"/>
                <w:lang w:val="uk-UA"/>
              </w:rPr>
            </w:pPr>
            <w:r w:rsidRPr="007C70CD">
              <w:rPr>
                <w:sz w:val="20"/>
                <w:szCs w:val="20"/>
                <w:lang w:val="uk-UA"/>
              </w:rPr>
              <w:t>8.</w:t>
            </w:r>
          </w:p>
        </w:tc>
        <w:tc>
          <w:tcPr>
            <w:tcW w:w="2410" w:type="dxa"/>
          </w:tcPr>
          <w:p w:rsidR="007E2792" w:rsidRPr="007C70CD" w:rsidRDefault="007E2792" w:rsidP="00523D13">
            <w:pPr>
              <w:jc w:val="both"/>
              <w:rPr>
                <w:sz w:val="20"/>
                <w:szCs w:val="20"/>
                <w:lang w:val="uk-UA"/>
              </w:rPr>
            </w:pPr>
            <w:r w:rsidRPr="007C70CD">
              <w:rPr>
                <w:sz w:val="20"/>
                <w:szCs w:val="20"/>
                <w:lang w:val="uk-UA"/>
              </w:rPr>
              <w:t>КП ЖЕО ПМР</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160"/>
        </w:trPr>
        <w:tc>
          <w:tcPr>
            <w:tcW w:w="817" w:type="dxa"/>
          </w:tcPr>
          <w:p w:rsidR="007E2792" w:rsidRPr="007C70CD" w:rsidRDefault="007E2792" w:rsidP="00523D13">
            <w:pPr>
              <w:jc w:val="both"/>
              <w:rPr>
                <w:sz w:val="20"/>
                <w:szCs w:val="20"/>
                <w:lang w:val="uk-UA"/>
              </w:rPr>
            </w:pPr>
            <w:r w:rsidRPr="007C70CD">
              <w:rPr>
                <w:sz w:val="20"/>
                <w:szCs w:val="20"/>
                <w:lang w:val="uk-UA"/>
              </w:rPr>
              <w:t>9.</w:t>
            </w:r>
          </w:p>
        </w:tc>
        <w:tc>
          <w:tcPr>
            <w:tcW w:w="2410" w:type="dxa"/>
          </w:tcPr>
          <w:p w:rsidR="007E2792" w:rsidRPr="007C70CD" w:rsidRDefault="007E2792" w:rsidP="00523D13">
            <w:pPr>
              <w:jc w:val="both"/>
              <w:rPr>
                <w:sz w:val="20"/>
                <w:szCs w:val="20"/>
                <w:lang w:val="uk-UA"/>
              </w:rPr>
            </w:pPr>
            <w:r w:rsidRPr="007C70CD">
              <w:rPr>
                <w:sz w:val="20"/>
                <w:szCs w:val="20"/>
                <w:lang w:val="uk-UA"/>
              </w:rPr>
              <w:t>КНП  «ЮМБЛ»</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71"/>
        </w:trPr>
        <w:tc>
          <w:tcPr>
            <w:tcW w:w="817" w:type="dxa"/>
          </w:tcPr>
          <w:p w:rsidR="007E2792" w:rsidRPr="007C70CD" w:rsidRDefault="007E2792" w:rsidP="00523D13">
            <w:pPr>
              <w:jc w:val="both"/>
              <w:rPr>
                <w:sz w:val="20"/>
                <w:szCs w:val="20"/>
                <w:lang w:val="uk-UA"/>
              </w:rPr>
            </w:pPr>
            <w:r w:rsidRPr="007C70CD">
              <w:rPr>
                <w:sz w:val="20"/>
                <w:szCs w:val="20"/>
                <w:lang w:val="uk-UA"/>
              </w:rPr>
              <w:t>10.</w:t>
            </w:r>
          </w:p>
        </w:tc>
        <w:tc>
          <w:tcPr>
            <w:tcW w:w="2410" w:type="dxa"/>
          </w:tcPr>
          <w:p w:rsidR="007E2792" w:rsidRPr="007C70CD" w:rsidRDefault="007E2792" w:rsidP="00523D13">
            <w:pPr>
              <w:jc w:val="both"/>
              <w:rPr>
                <w:sz w:val="20"/>
                <w:szCs w:val="20"/>
                <w:lang w:val="uk-UA"/>
              </w:rPr>
            </w:pPr>
            <w:r w:rsidRPr="007C70CD">
              <w:rPr>
                <w:sz w:val="20"/>
                <w:szCs w:val="20"/>
                <w:lang w:val="uk-UA"/>
              </w:rPr>
              <w:t>ССД ПМР</w:t>
            </w:r>
          </w:p>
        </w:tc>
        <w:tc>
          <w:tcPr>
            <w:tcW w:w="1381" w:type="dxa"/>
          </w:tcPr>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127"/>
        </w:trPr>
        <w:tc>
          <w:tcPr>
            <w:tcW w:w="817" w:type="dxa"/>
          </w:tcPr>
          <w:p w:rsidR="007E2792" w:rsidRPr="007C70CD" w:rsidRDefault="007E2792" w:rsidP="00261DFF">
            <w:pPr>
              <w:jc w:val="both"/>
              <w:rPr>
                <w:sz w:val="20"/>
                <w:szCs w:val="20"/>
                <w:lang w:val="uk-UA"/>
              </w:rPr>
            </w:pPr>
            <w:r w:rsidRPr="007C70CD">
              <w:rPr>
                <w:sz w:val="20"/>
                <w:szCs w:val="20"/>
                <w:lang w:val="uk-UA"/>
              </w:rPr>
              <w:t>11.</w:t>
            </w:r>
          </w:p>
          <w:p w:rsidR="007E2792" w:rsidRPr="007C70CD" w:rsidRDefault="007E2792" w:rsidP="00523D13">
            <w:pPr>
              <w:jc w:val="both"/>
              <w:rPr>
                <w:sz w:val="20"/>
                <w:szCs w:val="20"/>
                <w:lang w:val="uk-UA"/>
              </w:rPr>
            </w:pPr>
            <w:r w:rsidRPr="007C70CD">
              <w:rPr>
                <w:sz w:val="20"/>
                <w:szCs w:val="20"/>
                <w:lang w:val="uk-UA"/>
              </w:rPr>
              <w:t>12.</w:t>
            </w:r>
          </w:p>
        </w:tc>
        <w:tc>
          <w:tcPr>
            <w:tcW w:w="2410" w:type="dxa"/>
          </w:tcPr>
          <w:p w:rsidR="007E2792" w:rsidRPr="007C70CD" w:rsidRDefault="007E2792" w:rsidP="00261DFF">
            <w:pPr>
              <w:jc w:val="both"/>
              <w:rPr>
                <w:sz w:val="20"/>
                <w:szCs w:val="20"/>
                <w:lang w:val="uk-UA"/>
              </w:rPr>
            </w:pPr>
            <w:r w:rsidRPr="007C70CD">
              <w:rPr>
                <w:sz w:val="20"/>
                <w:szCs w:val="20"/>
                <w:lang w:val="uk-UA"/>
              </w:rPr>
              <w:t>НКП «ПМЦПМСД»</w:t>
            </w:r>
          </w:p>
          <w:p w:rsidR="007E2792" w:rsidRPr="007C70CD" w:rsidRDefault="007E2792" w:rsidP="00261DFF">
            <w:pPr>
              <w:jc w:val="both"/>
              <w:rPr>
                <w:sz w:val="20"/>
                <w:szCs w:val="20"/>
                <w:lang w:val="uk-UA"/>
              </w:rPr>
            </w:pPr>
            <w:r w:rsidRPr="007C70CD">
              <w:rPr>
                <w:sz w:val="20"/>
                <w:szCs w:val="20"/>
                <w:lang w:val="uk-UA"/>
              </w:rPr>
              <w:t>УОЗ ПМР</w:t>
            </w:r>
          </w:p>
        </w:tc>
        <w:tc>
          <w:tcPr>
            <w:tcW w:w="1381" w:type="dxa"/>
          </w:tcPr>
          <w:p w:rsidR="007E2792" w:rsidRPr="007C70CD" w:rsidRDefault="007E2792" w:rsidP="00523D13">
            <w:pPr>
              <w:jc w:val="center"/>
              <w:rPr>
                <w:sz w:val="20"/>
                <w:szCs w:val="20"/>
                <w:lang w:val="uk-UA"/>
              </w:rPr>
            </w:pPr>
            <w:r w:rsidRPr="007C70CD">
              <w:rPr>
                <w:sz w:val="20"/>
                <w:szCs w:val="20"/>
                <w:lang w:val="uk-UA"/>
              </w:rPr>
              <w:t>1</w:t>
            </w:r>
          </w:p>
          <w:p w:rsidR="007E2792" w:rsidRPr="007C70CD" w:rsidRDefault="007E2792" w:rsidP="00523D13">
            <w:pPr>
              <w:jc w:val="center"/>
              <w:rPr>
                <w:sz w:val="20"/>
                <w:szCs w:val="20"/>
                <w:lang w:val="uk-UA"/>
              </w:rPr>
            </w:pPr>
            <w:r w:rsidRPr="007C70CD">
              <w:rPr>
                <w:sz w:val="20"/>
                <w:szCs w:val="20"/>
                <w:lang w:val="uk-UA"/>
              </w:rPr>
              <w:t>1</w:t>
            </w:r>
          </w:p>
        </w:tc>
        <w:tc>
          <w:tcPr>
            <w:tcW w:w="1080" w:type="dxa"/>
          </w:tcPr>
          <w:p w:rsidR="007E2792" w:rsidRPr="007C70CD" w:rsidRDefault="007E2792" w:rsidP="007C70CD">
            <w:pPr>
              <w:jc w:val="center"/>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155"/>
        </w:trPr>
        <w:tc>
          <w:tcPr>
            <w:tcW w:w="817" w:type="dxa"/>
          </w:tcPr>
          <w:p w:rsidR="007E2792" w:rsidRPr="007C70CD" w:rsidRDefault="007E2792" w:rsidP="00523D13">
            <w:pPr>
              <w:jc w:val="both"/>
              <w:rPr>
                <w:sz w:val="20"/>
                <w:szCs w:val="20"/>
                <w:lang w:val="uk-UA"/>
              </w:rPr>
            </w:pPr>
          </w:p>
        </w:tc>
        <w:tc>
          <w:tcPr>
            <w:tcW w:w="2410" w:type="dxa"/>
          </w:tcPr>
          <w:p w:rsidR="007E2792" w:rsidRPr="007C70CD" w:rsidRDefault="007E2792" w:rsidP="00523D13">
            <w:pPr>
              <w:jc w:val="both"/>
              <w:rPr>
                <w:sz w:val="20"/>
                <w:szCs w:val="20"/>
                <w:lang w:val="uk-UA"/>
              </w:rPr>
            </w:pPr>
          </w:p>
        </w:tc>
        <w:tc>
          <w:tcPr>
            <w:tcW w:w="1381" w:type="dxa"/>
          </w:tcPr>
          <w:p w:rsidR="007E2792" w:rsidRPr="007C70CD" w:rsidRDefault="007E2792" w:rsidP="00523D13">
            <w:pPr>
              <w:jc w:val="center"/>
              <w:rPr>
                <w:sz w:val="20"/>
                <w:szCs w:val="20"/>
                <w:lang w:val="uk-UA"/>
              </w:rPr>
            </w:pPr>
          </w:p>
        </w:tc>
        <w:tc>
          <w:tcPr>
            <w:tcW w:w="1080" w:type="dxa"/>
          </w:tcPr>
          <w:p w:rsidR="007E2792" w:rsidRPr="007C70CD" w:rsidRDefault="007E2792" w:rsidP="00523D13">
            <w:pPr>
              <w:jc w:val="both"/>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121"/>
        </w:trPr>
        <w:tc>
          <w:tcPr>
            <w:tcW w:w="817" w:type="dxa"/>
          </w:tcPr>
          <w:p w:rsidR="007E2792" w:rsidRPr="007C70CD" w:rsidRDefault="007E2792" w:rsidP="00523D13">
            <w:pPr>
              <w:jc w:val="both"/>
              <w:rPr>
                <w:sz w:val="20"/>
                <w:szCs w:val="20"/>
                <w:lang w:val="uk-UA"/>
              </w:rPr>
            </w:pPr>
          </w:p>
        </w:tc>
        <w:tc>
          <w:tcPr>
            <w:tcW w:w="2410" w:type="dxa"/>
          </w:tcPr>
          <w:p w:rsidR="007E2792" w:rsidRPr="007C70CD" w:rsidRDefault="007E2792" w:rsidP="00523D13">
            <w:pPr>
              <w:jc w:val="both"/>
              <w:rPr>
                <w:sz w:val="20"/>
                <w:szCs w:val="20"/>
                <w:lang w:val="uk-UA"/>
              </w:rPr>
            </w:pPr>
          </w:p>
        </w:tc>
        <w:tc>
          <w:tcPr>
            <w:tcW w:w="1381" w:type="dxa"/>
          </w:tcPr>
          <w:p w:rsidR="007E2792" w:rsidRPr="007C70CD" w:rsidRDefault="007E2792" w:rsidP="00523D13">
            <w:pPr>
              <w:jc w:val="center"/>
              <w:rPr>
                <w:sz w:val="20"/>
                <w:szCs w:val="20"/>
                <w:lang w:val="uk-UA"/>
              </w:rPr>
            </w:pPr>
          </w:p>
        </w:tc>
        <w:tc>
          <w:tcPr>
            <w:tcW w:w="1080" w:type="dxa"/>
          </w:tcPr>
          <w:p w:rsidR="007E2792" w:rsidRPr="007C70CD" w:rsidRDefault="007E2792" w:rsidP="00523D13">
            <w:pPr>
              <w:jc w:val="both"/>
              <w:rPr>
                <w:sz w:val="20"/>
                <w:szCs w:val="20"/>
                <w:lang w:val="uk-UA"/>
              </w:rPr>
            </w:pPr>
          </w:p>
        </w:tc>
        <w:tc>
          <w:tcPr>
            <w:tcW w:w="3960" w:type="dxa"/>
            <w:vMerge/>
          </w:tcPr>
          <w:p w:rsidR="007E2792" w:rsidRPr="007C70CD" w:rsidRDefault="007E2792" w:rsidP="00523D13">
            <w:pPr>
              <w:jc w:val="both"/>
              <w:rPr>
                <w:sz w:val="20"/>
                <w:szCs w:val="20"/>
                <w:lang w:val="uk-UA"/>
              </w:rPr>
            </w:pPr>
          </w:p>
        </w:tc>
      </w:tr>
      <w:tr w:rsidR="007E2792" w:rsidRPr="007C70CD" w:rsidTr="007C70CD">
        <w:trPr>
          <w:trHeight w:val="256"/>
        </w:trPr>
        <w:tc>
          <w:tcPr>
            <w:tcW w:w="817" w:type="dxa"/>
          </w:tcPr>
          <w:p w:rsidR="007E2792" w:rsidRPr="007C70CD" w:rsidRDefault="007E2792" w:rsidP="00523D13">
            <w:pPr>
              <w:jc w:val="both"/>
              <w:rPr>
                <w:sz w:val="20"/>
                <w:szCs w:val="20"/>
                <w:lang w:val="uk-UA"/>
              </w:rPr>
            </w:pPr>
          </w:p>
        </w:tc>
        <w:tc>
          <w:tcPr>
            <w:tcW w:w="2410" w:type="dxa"/>
          </w:tcPr>
          <w:p w:rsidR="007E2792" w:rsidRPr="007C70CD" w:rsidRDefault="007E2792" w:rsidP="00523D13">
            <w:pPr>
              <w:jc w:val="both"/>
              <w:rPr>
                <w:sz w:val="20"/>
                <w:szCs w:val="20"/>
                <w:lang w:val="uk-UA"/>
              </w:rPr>
            </w:pPr>
          </w:p>
        </w:tc>
        <w:tc>
          <w:tcPr>
            <w:tcW w:w="1381" w:type="dxa"/>
          </w:tcPr>
          <w:p w:rsidR="007E2792" w:rsidRPr="007C70CD" w:rsidRDefault="007E2792" w:rsidP="00523D13">
            <w:pPr>
              <w:jc w:val="center"/>
              <w:rPr>
                <w:sz w:val="20"/>
                <w:szCs w:val="20"/>
                <w:lang w:val="uk-UA"/>
              </w:rPr>
            </w:pPr>
          </w:p>
        </w:tc>
        <w:tc>
          <w:tcPr>
            <w:tcW w:w="1080" w:type="dxa"/>
          </w:tcPr>
          <w:p w:rsidR="007E2792" w:rsidRPr="007C70CD" w:rsidRDefault="007E2792" w:rsidP="00523D13">
            <w:pPr>
              <w:jc w:val="both"/>
              <w:rPr>
                <w:sz w:val="20"/>
                <w:szCs w:val="20"/>
                <w:lang w:val="uk-UA"/>
              </w:rPr>
            </w:pPr>
          </w:p>
        </w:tc>
        <w:tc>
          <w:tcPr>
            <w:tcW w:w="3960" w:type="dxa"/>
          </w:tcPr>
          <w:p w:rsidR="007E2792" w:rsidRPr="007C70CD" w:rsidRDefault="007E2792" w:rsidP="00523D13">
            <w:pPr>
              <w:jc w:val="both"/>
              <w:rPr>
                <w:sz w:val="20"/>
                <w:szCs w:val="20"/>
                <w:lang w:val="uk-UA"/>
              </w:rPr>
            </w:pPr>
          </w:p>
        </w:tc>
      </w:tr>
    </w:tbl>
    <w:p w:rsidR="007E2792" w:rsidRPr="007C70CD" w:rsidRDefault="007E2792" w:rsidP="00D96531">
      <w:pPr>
        <w:jc w:val="both"/>
        <w:rPr>
          <w:lang w:val="uk-UA"/>
        </w:rPr>
      </w:pPr>
    </w:p>
    <w:p w:rsidR="007E2792" w:rsidRPr="007C70CD" w:rsidRDefault="007E2792" w:rsidP="00A9342C">
      <w:pPr>
        <w:rPr>
          <w:lang w:val="uk-UA"/>
        </w:rPr>
      </w:pPr>
    </w:p>
    <w:p w:rsidR="007E2792" w:rsidRPr="007C70CD" w:rsidRDefault="007E2792" w:rsidP="00A9342C">
      <w:pPr>
        <w:rPr>
          <w:lang w:val="uk-UA"/>
        </w:rPr>
      </w:pPr>
    </w:p>
    <w:p w:rsidR="007E2792" w:rsidRPr="007C70CD" w:rsidRDefault="007E2792" w:rsidP="00AC31BF">
      <w:pPr>
        <w:ind w:right="-1"/>
        <w:rPr>
          <w:lang w:val="uk-UA"/>
        </w:rPr>
      </w:pPr>
    </w:p>
    <w:p w:rsidR="007E2792" w:rsidRPr="007C70CD" w:rsidRDefault="007E2792" w:rsidP="00AC31BF">
      <w:pPr>
        <w:ind w:right="-1"/>
        <w:rPr>
          <w:lang w:val="uk-UA"/>
        </w:rPr>
      </w:pPr>
    </w:p>
    <w:p w:rsidR="007E2792" w:rsidRPr="007C70CD" w:rsidRDefault="007E2792" w:rsidP="00AC31BF">
      <w:pPr>
        <w:ind w:right="-1"/>
        <w:rPr>
          <w:lang w:val="uk-UA"/>
        </w:rPr>
      </w:pPr>
    </w:p>
    <w:sectPr w:rsidR="007E2792" w:rsidRPr="007C70CD" w:rsidSect="00737279">
      <w:headerReference w:type="even" r:id="rId8"/>
      <w:headerReference w:type="default" r:id="rId9"/>
      <w:pgSz w:w="11906" w:h="16838"/>
      <w:pgMar w:top="540" w:right="567" w:bottom="238"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792" w:rsidRDefault="007E2792">
      <w:r>
        <w:separator/>
      </w:r>
    </w:p>
  </w:endnote>
  <w:endnote w:type="continuationSeparator" w:id="0">
    <w:p w:rsidR="007E2792" w:rsidRDefault="007E27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792" w:rsidRDefault="007E2792">
      <w:r>
        <w:separator/>
      </w:r>
    </w:p>
  </w:footnote>
  <w:footnote w:type="continuationSeparator" w:id="0">
    <w:p w:rsidR="007E2792" w:rsidRDefault="007E27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92" w:rsidRDefault="007E2792" w:rsidP="0038515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E2792" w:rsidRDefault="007E27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792" w:rsidRDefault="007E2792" w:rsidP="0038515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E2792" w:rsidRDefault="007E279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mirrorMargin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31BF"/>
    <w:rsid w:val="000039D1"/>
    <w:rsid w:val="00005AAF"/>
    <w:rsid w:val="00037753"/>
    <w:rsid w:val="00040B3D"/>
    <w:rsid w:val="00055318"/>
    <w:rsid w:val="00057652"/>
    <w:rsid w:val="000803E8"/>
    <w:rsid w:val="00086484"/>
    <w:rsid w:val="000918B5"/>
    <w:rsid w:val="000A5C9C"/>
    <w:rsid w:val="000B2E71"/>
    <w:rsid w:val="000B4460"/>
    <w:rsid w:val="000B5AED"/>
    <w:rsid w:val="000B5C97"/>
    <w:rsid w:val="000D1EEA"/>
    <w:rsid w:val="000F42DD"/>
    <w:rsid w:val="000F75ED"/>
    <w:rsid w:val="0011112B"/>
    <w:rsid w:val="00111834"/>
    <w:rsid w:val="0013628C"/>
    <w:rsid w:val="00147ECC"/>
    <w:rsid w:val="001505B3"/>
    <w:rsid w:val="001625F1"/>
    <w:rsid w:val="00175E57"/>
    <w:rsid w:val="00187462"/>
    <w:rsid w:val="001A2A20"/>
    <w:rsid w:val="001A5F32"/>
    <w:rsid w:val="001C5061"/>
    <w:rsid w:val="001C6CBF"/>
    <w:rsid w:val="001D3861"/>
    <w:rsid w:val="001E300A"/>
    <w:rsid w:val="001E75AB"/>
    <w:rsid w:val="001F63C8"/>
    <w:rsid w:val="00210EDF"/>
    <w:rsid w:val="00230C90"/>
    <w:rsid w:val="00241AD9"/>
    <w:rsid w:val="00252E81"/>
    <w:rsid w:val="002617F1"/>
    <w:rsid w:val="00261DFF"/>
    <w:rsid w:val="00265CCD"/>
    <w:rsid w:val="00277465"/>
    <w:rsid w:val="0029024C"/>
    <w:rsid w:val="00290F02"/>
    <w:rsid w:val="002910BA"/>
    <w:rsid w:val="00296C08"/>
    <w:rsid w:val="002B7062"/>
    <w:rsid w:val="002E23B1"/>
    <w:rsid w:val="002E240A"/>
    <w:rsid w:val="002E3C84"/>
    <w:rsid w:val="002F068A"/>
    <w:rsid w:val="002F712B"/>
    <w:rsid w:val="002F7D7B"/>
    <w:rsid w:val="0030126A"/>
    <w:rsid w:val="0032264C"/>
    <w:rsid w:val="00324FCC"/>
    <w:rsid w:val="00335740"/>
    <w:rsid w:val="003365A2"/>
    <w:rsid w:val="00340B06"/>
    <w:rsid w:val="00353694"/>
    <w:rsid w:val="00355671"/>
    <w:rsid w:val="003753F4"/>
    <w:rsid w:val="00380843"/>
    <w:rsid w:val="0038515F"/>
    <w:rsid w:val="0038604E"/>
    <w:rsid w:val="00392281"/>
    <w:rsid w:val="003952A7"/>
    <w:rsid w:val="00397825"/>
    <w:rsid w:val="003B259E"/>
    <w:rsid w:val="003C2315"/>
    <w:rsid w:val="003C3F50"/>
    <w:rsid w:val="003D06C1"/>
    <w:rsid w:val="003D23C3"/>
    <w:rsid w:val="003E00F7"/>
    <w:rsid w:val="003F23E1"/>
    <w:rsid w:val="0040373E"/>
    <w:rsid w:val="00412672"/>
    <w:rsid w:val="00422F06"/>
    <w:rsid w:val="004309D1"/>
    <w:rsid w:val="00440CF5"/>
    <w:rsid w:val="0044113A"/>
    <w:rsid w:val="004429BE"/>
    <w:rsid w:val="00462068"/>
    <w:rsid w:val="0047509D"/>
    <w:rsid w:val="00482438"/>
    <w:rsid w:val="0048585F"/>
    <w:rsid w:val="00491B43"/>
    <w:rsid w:val="004A1F90"/>
    <w:rsid w:val="004A608F"/>
    <w:rsid w:val="004C0078"/>
    <w:rsid w:val="004C5F53"/>
    <w:rsid w:val="004C7016"/>
    <w:rsid w:val="004E3B81"/>
    <w:rsid w:val="004E4D02"/>
    <w:rsid w:val="004F1BDE"/>
    <w:rsid w:val="004F58D7"/>
    <w:rsid w:val="00504F92"/>
    <w:rsid w:val="00521DD0"/>
    <w:rsid w:val="00523D13"/>
    <w:rsid w:val="00531E08"/>
    <w:rsid w:val="0054257B"/>
    <w:rsid w:val="005610A3"/>
    <w:rsid w:val="00566EE6"/>
    <w:rsid w:val="0056754B"/>
    <w:rsid w:val="0058071D"/>
    <w:rsid w:val="005B0064"/>
    <w:rsid w:val="005B39B3"/>
    <w:rsid w:val="005B4906"/>
    <w:rsid w:val="005B6D56"/>
    <w:rsid w:val="005B7208"/>
    <w:rsid w:val="005E5D14"/>
    <w:rsid w:val="005E7D02"/>
    <w:rsid w:val="006206B8"/>
    <w:rsid w:val="0065053B"/>
    <w:rsid w:val="006648A1"/>
    <w:rsid w:val="006710EC"/>
    <w:rsid w:val="00675BD9"/>
    <w:rsid w:val="00697C9C"/>
    <w:rsid w:val="006C2015"/>
    <w:rsid w:val="006D4CA9"/>
    <w:rsid w:val="006F3549"/>
    <w:rsid w:val="00701ECB"/>
    <w:rsid w:val="007074C4"/>
    <w:rsid w:val="00716B5F"/>
    <w:rsid w:val="007220A7"/>
    <w:rsid w:val="0073274A"/>
    <w:rsid w:val="00733123"/>
    <w:rsid w:val="00737279"/>
    <w:rsid w:val="007427C2"/>
    <w:rsid w:val="00743CED"/>
    <w:rsid w:val="00756669"/>
    <w:rsid w:val="00767EA8"/>
    <w:rsid w:val="007706C0"/>
    <w:rsid w:val="00780188"/>
    <w:rsid w:val="00784525"/>
    <w:rsid w:val="00785A82"/>
    <w:rsid w:val="0079159D"/>
    <w:rsid w:val="007B1F32"/>
    <w:rsid w:val="007C68C1"/>
    <w:rsid w:val="007C70CD"/>
    <w:rsid w:val="007C7848"/>
    <w:rsid w:val="007D15E5"/>
    <w:rsid w:val="007E2792"/>
    <w:rsid w:val="007E5662"/>
    <w:rsid w:val="007F00C3"/>
    <w:rsid w:val="007F1D6D"/>
    <w:rsid w:val="0080532C"/>
    <w:rsid w:val="0082651C"/>
    <w:rsid w:val="00837FF8"/>
    <w:rsid w:val="00871259"/>
    <w:rsid w:val="008917BD"/>
    <w:rsid w:val="00893031"/>
    <w:rsid w:val="008B6582"/>
    <w:rsid w:val="008C0030"/>
    <w:rsid w:val="008C2E1A"/>
    <w:rsid w:val="008D1CBE"/>
    <w:rsid w:val="008D78E9"/>
    <w:rsid w:val="008E2AC5"/>
    <w:rsid w:val="00901611"/>
    <w:rsid w:val="009038A7"/>
    <w:rsid w:val="00903CD2"/>
    <w:rsid w:val="009102EF"/>
    <w:rsid w:val="00935EF4"/>
    <w:rsid w:val="00937A14"/>
    <w:rsid w:val="00941419"/>
    <w:rsid w:val="00941847"/>
    <w:rsid w:val="0096569C"/>
    <w:rsid w:val="00967D96"/>
    <w:rsid w:val="0097756F"/>
    <w:rsid w:val="00977666"/>
    <w:rsid w:val="00985DF9"/>
    <w:rsid w:val="0099099F"/>
    <w:rsid w:val="009A3D0A"/>
    <w:rsid w:val="009A5260"/>
    <w:rsid w:val="009B5B30"/>
    <w:rsid w:val="009B7DB2"/>
    <w:rsid w:val="009C3DD1"/>
    <w:rsid w:val="009D0F35"/>
    <w:rsid w:val="009D116F"/>
    <w:rsid w:val="009D1E9D"/>
    <w:rsid w:val="009D280C"/>
    <w:rsid w:val="009D7C62"/>
    <w:rsid w:val="009D7FE3"/>
    <w:rsid w:val="009F5228"/>
    <w:rsid w:val="009F58A2"/>
    <w:rsid w:val="009F744F"/>
    <w:rsid w:val="00A02266"/>
    <w:rsid w:val="00A25271"/>
    <w:rsid w:val="00A276EE"/>
    <w:rsid w:val="00A3226D"/>
    <w:rsid w:val="00A37CCB"/>
    <w:rsid w:val="00A5227C"/>
    <w:rsid w:val="00A536AE"/>
    <w:rsid w:val="00A651C6"/>
    <w:rsid w:val="00A65FC5"/>
    <w:rsid w:val="00A66B33"/>
    <w:rsid w:val="00A67E9D"/>
    <w:rsid w:val="00A75100"/>
    <w:rsid w:val="00A80575"/>
    <w:rsid w:val="00A81415"/>
    <w:rsid w:val="00A832B4"/>
    <w:rsid w:val="00A845E7"/>
    <w:rsid w:val="00A9342C"/>
    <w:rsid w:val="00A9407C"/>
    <w:rsid w:val="00AA1FB5"/>
    <w:rsid w:val="00AA3927"/>
    <w:rsid w:val="00AC0EF5"/>
    <w:rsid w:val="00AC11B9"/>
    <w:rsid w:val="00AC2761"/>
    <w:rsid w:val="00AC31BF"/>
    <w:rsid w:val="00AD1C44"/>
    <w:rsid w:val="00AD5987"/>
    <w:rsid w:val="00AE73D8"/>
    <w:rsid w:val="00AF6348"/>
    <w:rsid w:val="00B018D2"/>
    <w:rsid w:val="00B05F7C"/>
    <w:rsid w:val="00B11357"/>
    <w:rsid w:val="00B119B2"/>
    <w:rsid w:val="00B147EC"/>
    <w:rsid w:val="00B25151"/>
    <w:rsid w:val="00B274FC"/>
    <w:rsid w:val="00B47FB5"/>
    <w:rsid w:val="00B6470E"/>
    <w:rsid w:val="00B80BFE"/>
    <w:rsid w:val="00B823F6"/>
    <w:rsid w:val="00B878B8"/>
    <w:rsid w:val="00B9185D"/>
    <w:rsid w:val="00B96819"/>
    <w:rsid w:val="00B976B1"/>
    <w:rsid w:val="00BB56F4"/>
    <w:rsid w:val="00BC0644"/>
    <w:rsid w:val="00BD7503"/>
    <w:rsid w:val="00BF4015"/>
    <w:rsid w:val="00BF54C5"/>
    <w:rsid w:val="00C009E6"/>
    <w:rsid w:val="00C10087"/>
    <w:rsid w:val="00C20CF7"/>
    <w:rsid w:val="00C23BCD"/>
    <w:rsid w:val="00C3046A"/>
    <w:rsid w:val="00C30EB9"/>
    <w:rsid w:val="00C31C91"/>
    <w:rsid w:val="00C42E58"/>
    <w:rsid w:val="00C44FC9"/>
    <w:rsid w:val="00C4546B"/>
    <w:rsid w:val="00C623BD"/>
    <w:rsid w:val="00C65A63"/>
    <w:rsid w:val="00C744BC"/>
    <w:rsid w:val="00C75610"/>
    <w:rsid w:val="00CD0AE4"/>
    <w:rsid w:val="00CD3CBE"/>
    <w:rsid w:val="00CE11D1"/>
    <w:rsid w:val="00CE17AF"/>
    <w:rsid w:val="00CF128D"/>
    <w:rsid w:val="00CF5F93"/>
    <w:rsid w:val="00D17CB2"/>
    <w:rsid w:val="00D22C59"/>
    <w:rsid w:val="00D33AF9"/>
    <w:rsid w:val="00D4230A"/>
    <w:rsid w:val="00D46465"/>
    <w:rsid w:val="00D57D7A"/>
    <w:rsid w:val="00D817D9"/>
    <w:rsid w:val="00D851A8"/>
    <w:rsid w:val="00D86B8A"/>
    <w:rsid w:val="00D96531"/>
    <w:rsid w:val="00DB6ECD"/>
    <w:rsid w:val="00DE07BF"/>
    <w:rsid w:val="00DE1C80"/>
    <w:rsid w:val="00DF34F7"/>
    <w:rsid w:val="00DF4716"/>
    <w:rsid w:val="00E11307"/>
    <w:rsid w:val="00E14D46"/>
    <w:rsid w:val="00E2325F"/>
    <w:rsid w:val="00E236EB"/>
    <w:rsid w:val="00E25E7B"/>
    <w:rsid w:val="00E31780"/>
    <w:rsid w:val="00E34221"/>
    <w:rsid w:val="00E35864"/>
    <w:rsid w:val="00E6178D"/>
    <w:rsid w:val="00E64DD9"/>
    <w:rsid w:val="00E65F7D"/>
    <w:rsid w:val="00E71296"/>
    <w:rsid w:val="00E73BD5"/>
    <w:rsid w:val="00E743E0"/>
    <w:rsid w:val="00EB2526"/>
    <w:rsid w:val="00EB2D1B"/>
    <w:rsid w:val="00EC168B"/>
    <w:rsid w:val="00EC6460"/>
    <w:rsid w:val="00ED1DF0"/>
    <w:rsid w:val="00ED7980"/>
    <w:rsid w:val="00EE0A76"/>
    <w:rsid w:val="00EE6856"/>
    <w:rsid w:val="00F05930"/>
    <w:rsid w:val="00F067C6"/>
    <w:rsid w:val="00F1385A"/>
    <w:rsid w:val="00F14643"/>
    <w:rsid w:val="00F20026"/>
    <w:rsid w:val="00F26D8C"/>
    <w:rsid w:val="00F32EDC"/>
    <w:rsid w:val="00F3786F"/>
    <w:rsid w:val="00F474CD"/>
    <w:rsid w:val="00F62617"/>
    <w:rsid w:val="00F676BE"/>
    <w:rsid w:val="00F72703"/>
    <w:rsid w:val="00F77384"/>
    <w:rsid w:val="00F95E2E"/>
    <w:rsid w:val="00FA1BE3"/>
    <w:rsid w:val="00FA62AB"/>
    <w:rsid w:val="00FB241C"/>
    <w:rsid w:val="00FD2967"/>
    <w:rsid w:val="00FD6EF8"/>
    <w:rsid w:val="00FD7E96"/>
    <w:rsid w:val="00FE0FC7"/>
    <w:rsid w:val="00FE5F0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1BF"/>
    <w:rPr>
      <w:rFonts w:ascii="Times New Roman" w:eastAsia="Times New Roman" w:hAnsi="Times New Roman"/>
      <w:sz w:val="24"/>
      <w:szCs w:val="24"/>
    </w:rPr>
  </w:style>
  <w:style w:type="paragraph" w:styleId="Heading4">
    <w:name w:val="heading 4"/>
    <w:basedOn w:val="Normal"/>
    <w:next w:val="Normal"/>
    <w:link w:val="Heading4Char"/>
    <w:uiPriority w:val="99"/>
    <w:qFormat/>
    <w:rsid w:val="00AC31BF"/>
    <w:pPr>
      <w:keepNext/>
      <w:overflowPunct w:val="0"/>
      <w:autoSpaceDE w:val="0"/>
      <w:autoSpaceDN w:val="0"/>
      <w:adjustRightInd w:val="0"/>
      <w:spacing w:line="120" w:lineRule="atLeast"/>
      <w:ind w:left="142" w:right="425"/>
      <w:jc w:val="center"/>
      <w:textAlignment w:val="baseline"/>
      <w:outlineLvl w:val="3"/>
    </w:pPr>
    <w:rPr>
      <w:sz w:val="28"/>
      <w:szCs w:val="20"/>
    </w:rPr>
  </w:style>
  <w:style w:type="paragraph" w:styleId="Heading7">
    <w:name w:val="heading 7"/>
    <w:basedOn w:val="Normal"/>
    <w:next w:val="Normal"/>
    <w:link w:val="Heading7Char"/>
    <w:uiPriority w:val="99"/>
    <w:qFormat/>
    <w:rsid w:val="00AC31BF"/>
    <w:pPr>
      <w:keepNext/>
      <w:jc w:val="center"/>
      <w:outlineLvl w:val="6"/>
    </w:pPr>
    <w:rPr>
      <w:rFonts w:ascii="Times New Roman CYR" w:hAnsi="Times New Roman CYR"/>
      <w:b/>
      <w:sz w:val="28"/>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AC31BF"/>
    <w:rPr>
      <w:rFonts w:ascii="Times New Roman" w:hAnsi="Times New Roman" w:cs="Times New Roman"/>
      <w:sz w:val="20"/>
      <w:szCs w:val="20"/>
      <w:lang w:eastAsia="ru-RU"/>
    </w:rPr>
  </w:style>
  <w:style w:type="character" w:customStyle="1" w:styleId="Heading7Char">
    <w:name w:val="Heading 7 Char"/>
    <w:basedOn w:val="DefaultParagraphFont"/>
    <w:link w:val="Heading7"/>
    <w:uiPriority w:val="99"/>
    <w:locked/>
    <w:rsid w:val="00AC31BF"/>
    <w:rPr>
      <w:rFonts w:ascii="Times New Roman CYR" w:hAnsi="Times New Roman CYR" w:cs="Times New Roman"/>
      <w:b/>
      <w:sz w:val="24"/>
      <w:szCs w:val="24"/>
      <w:lang w:val="uk-UA" w:eastAsia="ru-RU"/>
    </w:rPr>
  </w:style>
  <w:style w:type="paragraph" w:customStyle="1" w:styleId="3">
    <w:name w:val="Столбец3"/>
    <w:basedOn w:val="Normal"/>
    <w:uiPriority w:val="99"/>
    <w:rsid w:val="00743CED"/>
    <w:rPr>
      <w:rFonts w:eastAsia="SimSun"/>
      <w:szCs w:val="20"/>
    </w:rPr>
  </w:style>
  <w:style w:type="paragraph" w:styleId="Header">
    <w:name w:val="header"/>
    <w:basedOn w:val="Normal"/>
    <w:link w:val="HeaderChar"/>
    <w:uiPriority w:val="99"/>
    <w:rsid w:val="00057652"/>
    <w:pPr>
      <w:tabs>
        <w:tab w:val="center" w:pos="4677"/>
        <w:tab w:val="right" w:pos="9355"/>
      </w:tabs>
    </w:pPr>
  </w:style>
  <w:style w:type="character" w:customStyle="1" w:styleId="HeaderChar">
    <w:name w:val="Header Char"/>
    <w:basedOn w:val="DefaultParagraphFont"/>
    <w:link w:val="Header"/>
    <w:uiPriority w:val="99"/>
    <w:semiHidden/>
    <w:locked/>
    <w:rsid w:val="003753F4"/>
    <w:rPr>
      <w:rFonts w:ascii="Times New Roman" w:hAnsi="Times New Roman" w:cs="Times New Roman"/>
      <w:sz w:val="24"/>
      <w:szCs w:val="24"/>
    </w:rPr>
  </w:style>
  <w:style w:type="character" w:styleId="PageNumber">
    <w:name w:val="page number"/>
    <w:basedOn w:val="DefaultParagraphFont"/>
    <w:uiPriority w:val="99"/>
    <w:rsid w:val="00057652"/>
    <w:rPr>
      <w:rFonts w:cs="Times New Roman"/>
    </w:rPr>
  </w:style>
  <w:style w:type="paragraph" w:styleId="BodyText">
    <w:name w:val="Body Text"/>
    <w:basedOn w:val="Normal"/>
    <w:link w:val="BodyTextChar"/>
    <w:uiPriority w:val="99"/>
    <w:rsid w:val="00701ECB"/>
    <w:pPr>
      <w:widowControl w:val="0"/>
      <w:autoSpaceDE w:val="0"/>
      <w:autoSpaceDN w:val="0"/>
    </w:pPr>
    <w:rPr>
      <w:lang w:val="uk-UA" w:eastAsia="en-US"/>
    </w:rPr>
  </w:style>
  <w:style w:type="character" w:customStyle="1" w:styleId="BodyTextChar">
    <w:name w:val="Body Text Char"/>
    <w:basedOn w:val="DefaultParagraphFont"/>
    <w:link w:val="BodyText"/>
    <w:uiPriority w:val="99"/>
    <w:semiHidden/>
    <w:locked/>
    <w:rsid w:val="000D1EE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047646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823</TotalTime>
  <Pages>2</Pages>
  <Words>677</Words>
  <Characters>3864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User4</cp:lastModifiedBy>
  <cp:revision>196</cp:revision>
  <cp:lastPrinted>2026-07-14T13:09:00Z</cp:lastPrinted>
  <dcterms:created xsi:type="dcterms:W3CDTF">2023-06-01T06:39:00Z</dcterms:created>
  <dcterms:modified xsi:type="dcterms:W3CDTF">2026-07-14T13:11:00Z</dcterms:modified>
</cp:coreProperties>
</file>